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7FABB9" w14:textId="77777777" w:rsidR="00857BB6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r w:rsidRPr="0077651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C632991" wp14:editId="04E38A6B">
            <wp:extent cx="967043" cy="1065749"/>
            <wp:effectExtent l="0" t="0" r="0" b="1270"/>
            <wp:docPr id="605027385" name="Imagem 1" descr="Uma imagem com círculo, símbolo, Tipo de letra, design&#10;&#10;Os conteúdos gerados por IA poderão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027385" name="Imagem 1" descr="Uma imagem com círculo, símbolo, Tipo de letra, design&#10;&#10;Os conteúdos gerados por IA poderão estar incorretos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5821" cy="1130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BC288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292AB94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FCD343D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E5A0271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E1C93AD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76513">
        <w:rPr>
          <w:rFonts w:ascii="Times New Roman" w:hAnsi="Times New Roman" w:cs="Times New Roman"/>
          <w:b/>
          <w:bCs/>
          <w:sz w:val="20"/>
          <w:szCs w:val="20"/>
        </w:rPr>
        <w:t>Sponsors</w:t>
      </w:r>
    </w:p>
    <w:p w14:paraId="695A1987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76513">
        <w:rPr>
          <w:rFonts w:ascii="Times New Roman" w:hAnsi="Times New Roman" w:cs="Times New Roman"/>
          <w:b/>
          <w:bCs/>
          <w:sz w:val="20"/>
          <w:szCs w:val="20"/>
        </w:rPr>
        <w:t>SELF I-DENTITY</w:t>
      </w:r>
    </w:p>
    <w:p w14:paraId="40924D66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b/>
          <w:bCs/>
          <w:sz w:val="20"/>
          <w:szCs w:val="20"/>
        </w:rPr>
        <w:t>through</w:t>
      </w:r>
      <w:proofErr w:type="spellEnd"/>
    </w:p>
    <w:p w14:paraId="47B01779" w14:textId="77777777" w:rsidR="00F40966" w:rsidRPr="00776513" w:rsidRDefault="00C36A6C" w:rsidP="00DE18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76513">
        <w:rPr>
          <w:rFonts w:ascii="Times New Roman" w:hAnsi="Times New Roman" w:cs="Times New Roman"/>
          <w:b/>
          <w:bCs/>
          <w:sz w:val="20"/>
          <w:szCs w:val="20"/>
        </w:rPr>
        <w:t>HO'OPONOPONO®</w:t>
      </w:r>
      <w:r w:rsidR="00F40966" w:rsidRPr="00776513">
        <w:rPr>
          <w:rFonts w:ascii="Times New Roman" w:hAnsi="Times New Roman" w:cs="Times New Roman"/>
          <w:b/>
          <w:bCs/>
          <w:sz w:val="20"/>
          <w:szCs w:val="20"/>
        </w:rPr>
        <w:t xml:space="preserve"> IZI LLC</w:t>
      </w:r>
    </w:p>
    <w:p w14:paraId="4981597E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b/>
          <w:bCs/>
          <w:sz w:val="20"/>
          <w:szCs w:val="20"/>
        </w:rPr>
        <w:t>Lecture</w:t>
      </w:r>
      <w:proofErr w:type="spellEnd"/>
    </w:p>
    <w:p w14:paraId="02531D21" w14:textId="77777777" w:rsidR="00F40966" w:rsidRPr="00776513" w:rsidRDefault="00F40966" w:rsidP="00DE18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991331C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76513">
        <w:rPr>
          <w:rFonts w:ascii="Times New Roman" w:hAnsi="Times New Roman" w:cs="Times New Roman"/>
          <w:b/>
          <w:bCs/>
          <w:sz w:val="20"/>
          <w:szCs w:val="20"/>
        </w:rPr>
        <w:t>ONLINE</w:t>
      </w:r>
    </w:p>
    <w:p w14:paraId="626294E2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AF69F87" w14:textId="77777777" w:rsidR="00F40966" w:rsidRPr="00776513" w:rsidRDefault="0055753E" w:rsidP="00DE186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October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</w:rPr>
        <w:t xml:space="preserve"> 10</w:t>
      </w:r>
      <w:r w:rsidR="00C36A6C" w:rsidRPr="00776513">
        <w:rPr>
          <w:rFonts w:ascii="Times New Roman" w:hAnsi="Times New Roman" w:cs="Times New Roman"/>
          <w:b/>
          <w:sz w:val="20"/>
          <w:szCs w:val="20"/>
        </w:rPr>
        <w:t>, 202</w:t>
      </w:r>
      <w:r w:rsidR="00F40966" w:rsidRPr="00776513">
        <w:rPr>
          <w:rFonts w:ascii="Times New Roman" w:hAnsi="Times New Roman" w:cs="Times New Roman"/>
          <w:b/>
          <w:sz w:val="20"/>
          <w:szCs w:val="20"/>
        </w:rPr>
        <w:t>6</w:t>
      </w:r>
    </w:p>
    <w:p w14:paraId="625300CB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776513">
        <w:rPr>
          <w:rFonts w:ascii="Times New Roman" w:hAnsi="Times New Roman" w:cs="Times New Roman"/>
          <w:b/>
          <w:sz w:val="20"/>
          <w:szCs w:val="20"/>
          <w:lang w:val="en-GB"/>
        </w:rPr>
        <w:t>Lisbon, Portugal</w:t>
      </w:r>
    </w:p>
    <w:p w14:paraId="2552443D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0109F7E" w14:textId="77777777" w:rsidR="0055753E" w:rsidRPr="00776513" w:rsidRDefault="0055753E" w:rsidP="006B39DD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</w:pP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Theme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: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Applying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SITH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on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wrong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relationships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 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and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/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or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 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relations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we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think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there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are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correct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.</w:t>
      </w:r>
    </w:p>
    <w:p w14:paraId="78C37B9D" w14:textId="4A3DA99F" w:rsidR="0055753E" w:rsidRDefault="0055753E" w:rsidP="006B39DD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</w:pP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Brief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topic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discussion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points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:</w:t>
      </w:r>
    </w:p>
    <w:p w14:paraId="280005A8" w14:textId="77777777" w:rsidR="00A362EC" w:rsidRPr="00776513" w:rsidRDefault="00A362EC" w:rsidP="006B39DD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</w:pPr>
    </w:p>
    <w:p w14:paraId="7E6A23E0" w14:textId="77777777" w:rsidR="0055753E" w:rsidRPr="00776513" w:rsidRDefault="0055753E" w:rsidP="006B39DD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</w:pP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We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have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relationships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with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everything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and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everyone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,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how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can 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having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wrong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relationships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 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affect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us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 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and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take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us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 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off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 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from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our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divine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pathway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?</w:t>
      </w:r>
    </w:p>
    <w:p w14:paraId="48EF5384" w14:textId="77777777" w:rsidR="0055753E" w:rsidRPr="00776513" w:rsidRDefault="0055753E" w:rsidP="006B39DD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</w:pPr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br/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How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 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by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applying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SITH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process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 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may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 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inspiration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show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up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in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form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of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, a 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correct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person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,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place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 &amp; job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that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 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is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correct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for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us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in</w:t>
      </w:r>
      <w:r w:rsidRPr="00776513">
        <w:rPr>
          <w:rFonts w:ascii="Times New Roman" w:eastAsia="Times New Roman" w:hAnsi="Times New Roman" w:cs="Times New Roman"/>
          <w:strike/>
          <w:color w:val="000000"/>
          <w:kern w:val="0"/>
          <w:sz w:val="20"/>
          <w:szCs w:val="20"/>
          <w:lang w:eastAsia="pt-PT"/>
          <w14:ligatures w14:val="none"/>
        </w:rPr>
        <w:t> 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that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 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moment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of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our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lives.</w:t>
      </w:r>
    </w:p>
    <w:p w14:paraId="2063D4A2" w14:textId="77777777" w:rsidR="0055753E" w:rsidRPr="00776513" w:rsidRDefault="0055753E" w:rsidP="006B39DD">
      <w:pPr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t-PT"/>
          <w14:ligatures w14:val="none"/>
        </w:rPr>
      </w:pPr>
    </w:p>
    <w:p w14:paraId="30E110FC" w14:textId="77777777" w:rsidR="00ED6E49" w:rsidRPr="00776513" w:rsidRDefault="00ED6E49" w:rsidP="006B39DD">
      <w:pPr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t-PT"/>
          <w14:ligatures w14:val="none"/>
        </w:rPr>
      </w:pPr>
    </w:p>
    <w:p w14:paraId="45556DFC" w14:textId="77777777" w:rsidR="00ED6E49" w:rsidRPr="00776513" w:rsidRDefault="00ED6E49" w:rsidP="00DE1869">
      <w:pPr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t-PT"/>
          <w14:ligatures w14:val="none"/>
        </w:rPr>
      </w:pPr>
    </w:p>
    <w:p w14:paraId="79693F99" w14:textId="77777777" w:rsidR="00ED6E49" w:rsidRPr="00776513" w:rsidRDefault="00ED6E49" w:rsidP="00DE1869">
      <w:pPr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t-PT"/>
          <w14:ligatures w14:val="none"/>
        </w:rPr>
      </w:pPr>
    </w:p>
    <w:p w14:paraId="55B9D5BB" w14:textId="77777777" w:rsidR="00ED6E49" w:rsidRPr="00776513" w:rsidRDefault="00ED6E49" w:rsidP="00DE1869">
      <w:pPr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t-PT"/>
          <w14:ligatures w14:val="none"/>
        </w:rPr>
      </w:pPr>
      <w:proofErr w:type="spellStart"/>
      <w:r w:rsidRPr="00776513">
        <w:rPr>
          <w:rFonts w:ascii="Times New Roman" w:eastAsia="Times New Roman" w:hAnsi="Times New Roman" w:cs="Times New Roman"/>
          <w:kern w:val="0"/>
          <w:sz w:val="20"/>
          <w:szCs w:val="20"/>
          <w:lang w:eastAsia="pt-PT"/>
          <w14:ligatures w14:val="none"/>
        </w:rPr>
        <w:t>Location</w:t>
      </w:r>
      <w:proofErr w:type="spellEnd"/>
      <w:r w:rsidRPr="00776513">
        <w:rPr>
          <w:rFonts w:ascii="Times New Roman" w:eastAsia="Times New Roman" w:hAnsi="Times New Roman" w:cs="Times New Roman"/>
          <w:kern w:val="0"/>
          <w:sz w:val="20"/>
          <w:szCs w:val="20"/>
          <w:lang w:eastAsia="pt-PT"/>
          <w14:ligatures w14:val="none"/>
        </w:rPr>
        <w:t>: ONLINE ONLY</w:t>
      </w:r>
    </w:p>
    <w:p w14:paraId="5549383B" w14:textId="6CC27FA9" w:rsidR="00ED6E49" w:rsidRPr="00776513" w:rsidRDefault="00ED6E49" w:rsidP="00DE1869">
      <w:pPr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t-PT"/>
          <w14:ligatures w14:val="none"/>
        </w:rPr>
      </w:pPr>
      <w:proofErr w:type="spellStart"/>
      <w:r w:rsidRPr="00776513">
        <w:rPr>
          <w:rFonts w:ascii="Times New Roman" w:eastAsia="Times New Roman" w:hAnsi="Times New Roman" w:cs="Times New Roman"/>
          <w:kern w:val="0"/>
          <w:sz w:val="20"/>
          <w:szCs w:val="20"/>
          <w:lang w:eastAsia="pt-PT"/>
          <w14:ligatures w14:val="none"/>
        </w:rPr>
        <w:t>Instructors</w:t>
      </w:r>
      <w:proofErr w:type="spellEnd"/>
      <w:r w:rsidRPr="00776513">
        <w:rPr>
          <w:rFonts w:ascii="Times New Roman" w:eastAsia="Times New Roman" w:hAnsi="Times New Roman" w:cs="Times New Roman"/>
          <w:kern w:val="0"/>
          <w:sz w:val="20"/>
          <w:szCs w:val="20"/>
          <w:lang w:eastAsia="pt-PT"/>
          <w14:ligatures w14:val="none"/>
        </w:rPr>
        <w:t xml:space="preserve">: </w:t>
      </w:r>
      <w:r w:rsidR="00776513" w:rsidRPr="00776513">
        <w:rPr>
          <w:rFonts w:ascii="Times New Roman" w:eastAsia="Times New Roman" w:hAnsi="Times New Roman" w:cs="Times New Roman"/>
          <w:kern w:val="0"/>
          <w:sz w:val="20"/>
          <w:szCs w:val="20"/>
          <w:lang w:eastAsia="pt-PT"/>
          <w14:ligatures w14:val="none"/>
        </w:rPr>
        <w:t xml:space="preserve">Emil </w:t>
      </w:r>
      <w:proofErr w:type="spellStart"/>
      <w:r w:rsidR="00776513" w:rsidRPr="00776513">
        <w:rPr>
          <w:rFonts w:ascii="Times New Roman" w:eastAsia="Times New Roman" w:hAnsi="Times New Roman" w:cs="Times New Roman"/>
          <w:kern w:val="0"/>
          <w:sz w:val="20"/>
          <w:szCs w:val="20"/>
          <w:lang w:eastAsia="pt-PT"/>
          <w14:ligatures w14:val="none"/>
        </w:rPr>
        <w:t>Moldovan</w:t>
      </w:r>
      <w:proofErr w:type="spellEnd"/>
      <w:r w:rsidR="00F40966" w:rsidRPr="00776513">
        <w:rPr>
          <w:rFonts w:ascii="Times New Roman" w:eastAsia="Times New Roman" w:hAnsi="Times New Roman" w:cs="Times New Roman"/>
          <w:kern w:val="0"/>
          <w:sz w:val="20"/>
          <w:szCs w:val="20"/>
          <w:lang w:eastAsia="pt-PT"/>
          <w14:ligatures w14:val="none"/>
        </w:rPr>
        <w:t xml:space="preserve"> </w:t>
      </w:r>
      <w:r w:rsidR="00F40966" w:rsidRPr="00A362EC">
        <w:rPr>
          <w:rFonts w:ascii="Times New Roman" w:eastAsia="Times New Roman" w:hAnsi="Times New Roman" w:cs="Times New Roman"/>
          <w:kern w:val="0"/>
          <w:sz w:val="20"/>
          <w:szCs w:val="20"/>
          <w:lang w:eastAsia="pt-PT"/>
          <w14:ligatures w14:val="none"/>
        </w:rPr>
        <w:t xml:space="preserve">&amp; </w:t>
      </w:r>
      <w:r w:rsidR="00A362EC" w:rsidRPr="00A362EC">
        <w:rPr>
          <w:rFonts w:ascii="Times New Roman" w:eastAsia="Times New Roman" w:hAnsi="Times New Roman" w:cs="Times New Roman"/>
          <w:kern w:val="0"/>
          <w:sz w:val="20"/>
          <w:szCs w:val="20"/>
          <w:lang w:eastAsia="pt-PT"/>
          <w14:ligatures w14:val="none"/>
        </w:rPr>
        <w:t>Patríci</w:t>
      </w:r>
      <w:r w:rsidR="00776513" w:rsidRPr="00A362EC">
        <w:rPr>
          <w:rFonts w:ascii="Times New Roman" w:eastAsia="Times New Roman" w:hAnsi="Times New Roman" w:cs="Times New Roman"/>
          <w:kern w:val="0"/>
          <w:sz w:val="20"/>
          <w:szCs w:val="20"/>
          <w:lang w:eastAsia="pt-PT"/>
          <w14:ligatures w14:val="none"/>
        </w:rPr>
        <w:t xml:space="preserve">a </w:t>
      </w:r>
      <w:r w:rsidR="00A362EC" w:rsidRPr="00A362EC">
        <w:rPr>
          <w:rFonts w:ascii="Times New Roman" w:eastAsia="Times New Roman" w:hAnsi="Times New Roman" w:cs="Times New Roman"/>
          <w:kern w:val="0"/>
          <w:sz w:val="20"/>
          <w:szCs w:val="20"/>
          <w:lang w:eastAsia="pt-PT"/>
          <w14:ligatures w14:val="none"/>
        </w:rPr>
        <w:t>Anastácio</w:t>
      </w:r>
    </w:p>
    <w:p w14:paraId="74FF0C57" w14:textId="77777777" w:rsidR="00ED6E49" w:rsidRPr="00776513" w:rsidRDefault="00ED6E49" w:rsidP="00DE1869">
      <w:pPr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pt-PT"/>
          <w14:ligatures w14:val="none"/>
        </w:rPr>
      </w:pPr>
      <w:proofErr w:type="spellStart"/>
      <w:r w:rsidRPr="00776513">
        <w:rPr>
          <w:rFonts w:ascii="Times New Roman" w:eastAsia="Times New Roman" w:hAnsi="Times New Roman" w:cs="Times New Roman"/>
          <w:kern w:val="0"/>
          <w:sz w:val="20"/>
          <w:szCs w:val="20"/>
          <w:lang w:eastAsia="pt-PT"/>
          <w14:ligatures w14:val="none"/>
        </w:rPr>
        <w:t>Coordinator</w:t>
      </w:r>
      <w:proofErr w:type="spellEnd"/>
      <w:r w:rsidRPr="00776513">
        <w:rPr>
          <w:rFonts w:ascii="Times New Roman" w:eastAsia="Times New Roman" w:hAnsi="Times New Roman" w:cs="Times New Roman"/>
          <w:kern w:val="0"/>
          <w:sz w:val="20"/>
          <w:szCs w:val="20"/>
          <w:lang w:eastAsia="pt-PT"/>
          <w14:ligatures w14:val="none"/>
        </w:rPr>
        <w:t>: </w:t>
      </w:r>
      <w:proofErr w:type="spellStart"/>
      <w:r w:rsidRPr="00776513">
        <w:rPr>
          <w:rFonts w:ascii="Times New Roman" w:eastAsia="Times New Roman" w:hAnsi="Times New Roman" w:cs="Times New Roman"/>
          <w:kern w:val="0"/>
          <w:sz w:val="20"/>
          <w:szCs w:val="20"/>
          <w:lang w:eastAsia="pt-PT"/>
          <w14:ligatures w14:val="none"/>
        </w:rPr>
        <w:t>Patricia</w:t>
      </w:r>
      <w:proofErr w:type="spellEnd"/>
      <w:r w:rsidRPr="00776513">
        <w:rPr>
          <w:rFonts w:ascii="Times New Roman" w:eastAsia="Times New Roman" w:hAnsi="Times New Roman" w:cs="Times New Roman"/>
          <w:kern w:val="0"/>
          <w:sz w:val="20"/>
          <w:szCs w:val="20"/>
          <w:lang w:eastAsia="pt-PT"/>
          <w14:ligatures w14:val="none"/>
        </w:rPr>
        <w:t xml:space="preserve"> Anastácio</w:t>
      </w:r>
    </w:p>
    <w:p w14:paraId="77896ECC" w14:textId="77777777" w:rsidR="00C36A6C" w:rsidRPr="00776513" w:rsidRDefault="00F40966" w:rsidP="00DE1869">
      <w:pPr>
        <w:pStyle w:val="p1"/>
        <w:spacing w:before="0" w:beforeAutospacing="0" w:after="0" w:afterAutospacing="0"/>
        <w:jc w:val="center"/>
        <w:rPr>
          <w:sz w:val="20"/>
          <w:szCs w:val="20"/>
        </w:rPr>
      </w:pPr>
      <w:r w:rsidRPr="00776513">
        <w:rPr>
          <w:sz w:val="20"/>
          <w:szCs w:val="20"/>
        </w:rPr>
        <w:t xml:space="preserve">Time: 4 </w:t>
      </w:r>
      <w:proofErr w:type="spellStart"/>
      <w:r w:rsidRPr="00776513">
        <w:rPr>
          <w:sz w:val="20"/>
          <w:szCs w:val="20"/>
        </w:rPr>
        <w:t>pm</w:t>
      </w:r>
      <w:proofErr w:type="spellEnd"/>
      <w:r w:rsidRPr="00776513">
        <w:rPr>
          <w:sz w:val="20"/>
          <w:szCs w:val="20"/>
        </w:rPr>
        <w:t xml:space="preserve"> to 6 </w:t>
      </w:r>
      <w:proofErr w:type="spellStart"/>
      <w:r w:rsidRPr="00776513">
        <w:rPr>
          <w:sz w:val="20"/>
          <w:szCs w:val="20"/>
        </w:rPr>
        <w:t>pm</w:t>
      </w:r>
      <w:proofErr w:type="spellEnd"/>
      <w:r w:rsidRPr="00776513">
        <w:rPr>
          <w:sz w:val="20"/>
          <w:szCs w:val="20"/>
        </w:rPr>
        <w:t xml:space="preserve"> </w:t>
      </w:r>
      <w:proofErr w:type="spellStart"/>
      <w:r w:rsidRPr="00776513">
        <w:rPr>
          <w:sz w:val="20"/>
          <w:szCs w:val="20"/>
        </w:rPr>
        <w:t>lisbon</w:t>
      </w:r>
      <w:proofErr w:type="spellEnd"/>
      <w:r w:rsidRPr="00776513">
        <w:rPr>
          <w:sz w:val="20"/>
          <w:szCs w:val="20"/>
        </w:rPr>
        <w:t>, Portugal time</w:t>
      </w:r>
    </w:p>
    <w:p w14:paraId="6E6C786D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254D23A" w14:textId="77777777" w:rsidR="00C36A6C" w:rsidRPr="00776513" w:rsidRDefault="00776513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Fee</w:t>
      </w:r>
      <w:proofErr w:type="spellEnd"/>
      <w:r w:rsidR="00542638" w:rsidRPr="00776513">
        <w:rPr>
          <w:rFonts w:ascii="Times New Roman" w:hAnsi="Times New Roman" w:cs="Times New Roman"/>
          <w:sz w:val="20"/>
          <w:szCs w:val="20"/>
        </w:rPr>
        <w:t>: 40€</w:t>
      </w:r>
    </w:p>
    <w:p w14:paraId="1B11D2D0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5D143F1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r w:rsidRPr="00776513">
        <w:rPr>
          <w:rFonts w:ascii="Times New Roman" w:hAnsi="Times New Roman" w:cs="Times New Roman"/>
          <w:sz w:val="20"/>
          <w:szCs w:val="20"/>
        </w:rPr>
        <w:t xml:space="preserve">SELF I-DENTITY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through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HO`OPONOPONO® (SITH®)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updated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Hawaiian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problem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solving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process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release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memories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experienced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as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problems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182827E1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78EA679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When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willing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take 100%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responsibility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let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go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what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right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perfect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unfolds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16955197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967DB54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updated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IZI LLC sponsors Self I-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Dentity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through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Ho’oponopono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®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process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provides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 step-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-step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approach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achieving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Peace, Balance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new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meaning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life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through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understanding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one’s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Self-I-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Dentity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20561EAD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2E3A1C0" w14:textId="77777777" w:rsidR="00D724BC" w:rsidRPr="00776513" w:rsidRDefault="00D724B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1C1007E" w14:textId="77777777" w:rsidR="00DE1869" w:rsidRPr="00776513" w:rsidRDefault="00DE1869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Instructors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:</w:t>
      </w:r>
    </w:p>
    <w:p w14:paraId="343CAF07" w14:textId="77777777" w:rsidR="00DE1869" w:rsidRPr="00776513" w:rsidRDefault="00DE1869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7135D70" w14:textId="77777777" w:rsidR="00DE1869" w:rsidRPr="00776513" w:rsidRDefault="00776513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r w:rsidRPr="0077651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633772B" wp14:editId="43678B9E">
            <wp:extent cx="1254177" cy="1661050"/>
            <wp:effectExtent l="0" t="0" r="3175" b="3175"/>
            <wp:docPr id="2254813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48134" name="Imagem 2254813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287" cy="167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44683" w14:textId="77777777" w:rsidR="00D724BC" w:rsidRPr="00776513" w:rsidRDefault="00D724B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241EB9B" w14:textId="77777777" w:rsidR="00776513" w:rsidRPr="00776513" w:rsidRDefault="00776513" w:rsidP="00776513">
      <w:pPr>
        <w:spacing w:line="240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t-PT"/>
          <w14:ligatures w14:val="none"/>
        </w:rPr>
      </w:pPr>
      <w:r w:rsidRPr="00776513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t-PT"/>
          <w14:ligatures w14:val="none"/>
        </w:rPr>
        <w:t xml:space="preserve">EMIL MOLDOVAN, </w:t>
      </w:r>
      <w:proofErr w:type="spellStart"/>
      <w:r w:rsidRPr="00776513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t-PT"/>
          <w14:ligatures w14:val="none"/>
        </w:rPr>
        <w:t>MEng</w:t>
      </w:r>
      <w:proofErr w:type="spellEnd"/>
    </w:p>
    <w:p w14:paraId="55F84EE2" w14:textId="77777777" w:rsidR="00776513" w:rsidRPr="00776513" w:rsidRDefault="00776513" w:rsidP="00776513">
      <w:pPr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</w:pP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learned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Self I-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Dentity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through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Ho’oponopono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®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process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in 2010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from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Dr.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Ihaleakala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Hew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Len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and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Mary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Koehler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,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and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was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impressed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by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combination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of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simplicity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and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power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of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this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process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.</w:t>
      </w:r>
    </w:p>
    <w:p w14:paraId="31F70912" w14:textId="77777777" w:rsidR="00776513" w:rsidRPr="00776513" w:rsidRDefault="00776513" w:rsidP="00776513">
      <w:pPr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</w:pP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Using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Self I-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Dentity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through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Ho’oponopono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®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tools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helped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him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reduce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level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of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stress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dramatically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,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and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brought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a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sense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of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peace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,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ease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,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and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freedom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in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his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life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. In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his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business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this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approach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was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more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efficient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than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any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training,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coaching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or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other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method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used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before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,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bringing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much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better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results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with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less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effort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than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before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.</w:t>
      </w:r>
    </w:p>
    <w:p w14:paraId="6D23D0A0" w14:textId="77777777" w:rsidR="00776513" w:rsidRPr="00776513" w:rsidRDefault="00776513" w:rsidP="00776513">
      <w:pPr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</w:pP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is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married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and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has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a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beautiful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wife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and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two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lovely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children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.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has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a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Master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in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Engineering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and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runs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his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own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business in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field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of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health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and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wellbeing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.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has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taught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classes IN PERSON in Romania,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Czech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Republic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,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Slovakia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,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Japan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,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Russia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,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Turkey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and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Ireland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,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and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ONLINE classes in USA,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and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Europe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. Emil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is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an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IZI LLC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Instructor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doing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SITH®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Private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Sessions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in Romania in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English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and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Romanian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.</w:t>
      </w:r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br/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is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deeply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grateful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for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this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amazing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gift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to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have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chance to use Self I-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Dentity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through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Ho’oponopono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® in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his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life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.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Letting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go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and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letting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God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brings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him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peace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,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clarity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,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and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happiness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,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day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by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day</w:t>
      </w:r>
      <w:proofErr w:type="spellEnd"/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.</w:t>
      </w:r>
    </w:p>
    <w:p w14:paraId="12078935" w14:textId="77777777" w:rsidR="00776513" w:rsidRPr="00776513" w:rsidRDefault="00776513" w:rsidP="00776513">
      <w:pPr>
        <w:rPr>
          <w:rFonts w:ascii="Times New Roman" w:eastAsia="Times New Roman" w:hAnsi="Times New Roman" w:cs="Times New Roman"/>
          <w:kern w:val="0"/>
          <w:sz w:val="20"/>
          <w:szCs w:val="20"/>
          <w:lang w:eastAsia="pt-PT"/>
          <w14:ligatures w14:val="none"/>
        </w:rPr>
      </w:pPr>
    </w:p>
    <w:p w14:paraId="46276C21" w14:textId="77777777" w:rsidR="00D724BC" w:rsidRPr="00776513" w:rsidRDefault="00D724B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16BF877" w14:textId="77777777" w:rsidR="00D724BC" w:rsidRPr="00776513" w:rsidRDefault="00D724B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627DC33" w14:textId="77777777" w:rsidR="00D724BC" w:rsidRDefault="00D724BC" w:rsidP="00DE1869">
      <w:pPr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</w:pPr>
      <w:r w:rsidRPr="00776513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&amp;</w:t>
      </w:r>
    </w:p>
    <w:p w14:paraId="0B390F6A" w14:textId="77777777" w:rsidR="00A362EC" w:rsidRDefault="00A362EC" w:rsidP="00DE1869">
      <w:pPr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</w:pPr>
    </w:p>
    <w:p w14:paraId="558C6675" w14:textId="77777777" w:rsidR="00A362EC" w:rsidRPr="00776513" w:rsidRDefault="00A362EC" w:rsidP="00DE1869">
      <w:pPr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</w:pPr>
    </w:p>
    <w:p w14:paraId="52376AD1" w14:textId="5295EEC0" w:rsidR="00D724BC" w:rsidRPr="00776513" w:rsidRDefault="00A362E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CF52446" wp14:editId="3EDF6337">
            <wp:extent cx="1394425" cy="1843790"/>
            <wp:effectExtent l="0" t="0" r="3175" b="0"/>
            <wp:docPr id="17338226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822614" name="Imagem 17338226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465" cy="1876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FA0A7" w14:textId="77777777" w:rsidR="00D724BC" w:rsidRPr="00776513" w:rsidRDefault="00D724BC" w:rsidP="00DE1869">
      <w:pPr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E6A23A3" w14:textId="77777777" w:rsidR="00A362EC" w:rsidRPr="00A362EC" w:rsidRDefault="00A362EC" w:rsidP="00A362EC">
      <w:pPr>
        <w:spacing w:line="240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t-PT"/>
          <w14:ligatures w14:val="none"/>
        </w:rPr>
      </w:pPr>
      <w:r w:rsidRPr="00A362EC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pt-PT"/>
          <w14:ligatures w14:val="none"/>
        </w:rPr>
        <w:t>PATRICIA ANASTACIO</w:t>
      </w:r>
    </w:p>
    <w:p w14:paraId="08E5F90A" w14:textId="77777777" w:rsidR="00A362EC" w:rsidRPr="00A362EC" w:rsidRDefault="00A362EC" w:rsidP="00A362EC">
      <w:pPr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</w:pP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She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attended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her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first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SITH® Business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class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with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Dr.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Ihaleakala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Hew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Len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and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Mary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Koehler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in Paris, 2012.</w:t>
      </w:r>
    </w:p>
    <w:p w14:paraId="798F996B" w14:textId="77777777" w:rsidR="00A362EC" w:rsidRPr="00A362EC" w:rsidRDefault="00A362EC" w:rsidP="00A362EC">
      <w:pPr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</w:pP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Patricia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is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an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IZI LLC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Coordinator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and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Instructor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and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applies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the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SITH®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process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on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the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business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of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her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life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that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includes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starting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with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herself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,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family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and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work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.</w:t>
      </w:r>
    </w:p>
    <w:p w14:paraId="14FDA532" w14:textId="77777777" w:rsidR="00A362EC" w:rsidRPr="00A362EC" w:rsidRDefault="00A362EC" w:rsidP="00A362EC">
      <w:pPr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</w:pP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Patricia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runs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her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own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Real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Estate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Business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company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where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so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many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opportunities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show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up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every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time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she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meets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a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new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client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or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does a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transaction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process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. “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We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never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know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what’s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really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going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on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and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being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in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the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state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of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gram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“ I</w:t>
      </w:r>
      <w:proofErr w:type="gram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don’t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know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” shows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Patricia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the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door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to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be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in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the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right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place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.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She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has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time to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receive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what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is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correct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to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happen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in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her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life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and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those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around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her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also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are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affected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by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Patricia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applying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the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SITH®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Process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.</w:t>
      </w:r>
    </w:p>
    <w:p w14:paraId="61B72449" w14:textId="77777777" w:rsidR="00A362EC" w:rsidRPr="00A362EC" w:rsidRDefault="00A362EC" w:rsidP="00A362EC">
      <w:pPr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</w:pPr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Patrícia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is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also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an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IZI LLC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Coordinator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for SITH®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private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sessions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 xml:space="preserve"> for </w:t>
      </w:r>
      <w:proofErr w:type="spellStart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Lisbon</w:t>
      </w:r>
      <w:proofErr w:type="spellEnd"/>
      <w:r w:rsidRPr="00A362E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PT"/>
          <w14:ligatures w14:val="none"/>
        </w:rPr>
        <w:t>, Portugal.</w:t>
      </w:r>
    </w:p>
    <w:p w14:paraId="7DE303A7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9100778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46FB4C5A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776513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IZI LLC </w:t>
      </w:r>
      <w:proofErr w:type="spellStart"/>
      <w:r w:rsidRPr="00776513">
        <w:rPr>
          <w:rFonts w:ascii="Times New Roman" w:hAnsi="Times New Roman" w:cs="Times New Roman"/>
          <w:b/>
          <w:bCs/>
          <w:sz w:val="20"/>
          <w:szCs w:val="20"/>
          <w:u w:val="single"/>
        </w:rPr>
        <w:t>Lectures</w:t>
      </w:r>
      <w:proofErr w:type="spellEnd"/>
    </w:p>
    <w:p w14:paraId="31ACF6A8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37F5C54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r w:rsidRPr="00776513">
        <w:rPr>
          <w:rFonts w:ascii="Times New Roman" w:hAnsi="Times New Roman" w:cs="Times New Roman"/>
          <w:sz w:val="20"/>
          <w:szCs w:val="20"/>
        </w:rPr>
        <w:t xml:space="preserve">IZI LLC sponsors SITH®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Lectures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give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participants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basic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information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“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who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are”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how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apply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Self I-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Dentity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through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Ho’oponopono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®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process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5805DF6D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4593B6D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Students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receive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several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tools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may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used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apply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Ho’oponopono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problems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everyday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life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1E49B4D8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color w:val="605E5E"/>
          <w:sz w:val="20"/>
          <w:szCs w:val="20"/>
        </w:rPr>
      </w:pPr>
    </w:p>
    <w:p w14:paraId="0CAB79B2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968501F" w14:textId="77777777" w:rsidR="00C36A6C" w:rsidRPr="00776513" w:rsidRDefault="00C36A6C" w:rsidP="00DE1869">
      <w:pPr>
        <w:spacing w:line="255" w:lineRule="atLeast"/>
        <w:jc w:val="center"/>
        <w:rPr>
          <w:rFonts w:ascii="Times New Roman" w:hAnsi="Times New Roman" w:cs="Times New Roman"/>
          <w:b/>
          <w:i/>
          <w:sz w:val="20"/>
          <w:szCs w:val="20"/>
          <w:lang w:val="en-IE"/>
        </w:rPr>
      </w:pPr>
    </w:p>
    <w:p w14:paraId="21D6806B" w14:textId="77777777" w:rsidR="00C36A6C" w:rsidRPr="00776513" w:rsidRDefault="00C36A6C" w:rsidP="00DE1869">
      <w:pPr>
        <w:spacing w:line="255" w:lineRule="atLeast"/>
        <w:jc w:val="center"/>
        <w:rPr>
          <w:rFonts w:ascii="Times New Roman" w:hAnsi="Times New Roman" w:cs="Times New Roman"/>
          <w:b/>
          <w:i/>
          <w:sz w:val="20"/>
          <w:szCs w:val="20"/>
          <w:lang w:val="en-IE"/>
        </w:rPr>
      </w:pPr>
    </w:p>
    <w:p w14:paraId="3D094377" w14:textId="77777777" w:rsidR="00C36A6C" w:rsidRPr="00776513" w:rsidRDefault="00C36A6C" w:rsidP="00DE1869">
      <w:pPr>
        <w:spacing w:line="255" w:lineRule="atLeast"/>
        <w:jc w:val="center"/>
        <w:rPr>
          <w:rFonts w:ascii="Times New Roman" w:hAnsi="Times New Roman" w:cs="Times New Roman"/>
          <w:b/>
          <w:i/>
          <w:sz w:val="20"/>
          <w:szCs w:val="20"/>
          <w:lang w:val="en-IE"/>
        </w:rPr>
      </w:pPr>
    </w:p>
    <w:p w14:paraId="276E07B8" w14:textId="77777777" w:rsidR="00C36A6C" w:rsidRPr="00776513" w:rsidRDefault="00C36A6C" w:rsidP="00DE1869">
      <w:pPr>
        <w:spacing w:line="255" w:lineRule="atLeast"/>
        <w:jc w:val="center"/>
        <w:rPr>
          <w:rFonts w:ascii="Times New Roman" w:hAnsi="Times New Roman" w:cs="Times New Roman"/>
          <w:b/>
          <w:i/>
          <w:sz w:val="20"/>
          <w:szCs w:val="20"/>
          <w:lang w:val="en-IE"/>
        </w:rPr>
      </w:pPr>
      <w:r w:rsidRPr="00776513">
        <w:rPr>
          <w:rFonts w:ascii="Times New Roman" w:hAnsi="Times New Roman" w:cs="Times New Roman"/>
          <w:b/>
          <w:i/>
          <w:sz w:val="20"/>
          <w:szCs w:val="20"/>
          <w:lang w:val="en-IE"/>
        </w:rPr>
        <w:t>For more information and registration:</w:t>
      </w:r>
    </w:p>
    <w:p w14:paraId="432AEF5E" w14:textId="77777777" w:rsidR="00C36A6C" w:rsidRPr="00776513" w:rsidRDefault="00C36A6C" w:rsidP="00DE1869">
      <w:pPr>
        <w:spacing w:line="255" w:lineRule="atLeast"/>
        <w:jc w:val="center"/>
        <w:rPr>
          <w:rFonts w:ascii="Times New Roman" w:hAnsi="Times New Roman" w:cs="Times New Roman"/>
          <w:b/>
          <w:i/>
          <w:sz w:val="20"/>
          <w:szCs w:val="20"/>
          <w:lang w:val="en-IE"/>
        </w:rPr>
      </w:pPr>
    </w:p>
    <w:p w14:paraId="612DB499" w14:textId="77777777" w:rsidR="00C36A6C" w:rsidRPr="00776513" w:rsidRDefault="00C36A6C" w:rsidP="00DE1869">
      <w:pPr>
        <w:spacing w:line="255" w:lineRule="atLeast"/>
        <w:jc w:val="center"/>
        <w:rPr>
          <w:rFonts w:ascii="Times New Roman" w:hAnsi="Times New Roman" w:cs="Times New Roman"/>
          <w:bCs/>
          <w:sz w:val="20"/>
          <w:szCs w:val="20"/>
          <w:lang w:val="en-IE"/>
        </w:rPr>
      </w:pPr>
      <w:r w:rsidRPr="00776513">
        <w:rPr>
          <w:rFonts w:ascii="Times New Roman" w:hAnsi="Times New Roman" w:cs="Times New Roman"/>
          <w:b/>
          <w:sz w:val="20"/>
          <w:szCs w:val="20"/>
          <w:lang w:val="en-IE"/>
        </w:rPr>
        <w:t xml:space="preserve">Website: </w:t>
      </w:r>
      <w:hyperlink r:id="rId8" w:history="1">
        <w:r w:rsidRPr="00776513">
          <w:rPr>
            <w:rStyle w:val="Hiperligao"/>
            <w:rFonts w:ascii="Times New Roman" w:hAnsi="Times New Roman" w:cs="Times New Roman"/>
            <w:bCs/>
            <w:sz w:val="20"/>
            <w:szCs w:val="20"/>
            <w:lang w:val="en-IE"/>
          </w:rPr>
          <w:t>www.hooponoponoportugal.pt</w:t>
        </w:r>
      </w:hyperlink>
    </w:p>
    <w:p w14:paraId="31764E6A" w14:textId="77777777" w:rsidR="00C36A6C" w:rsidRPr="00776513" w:rsidRDefault="00C36A6C" w:rsidP="00DE1869">
      <w:pPr>
        <w:spacing w:line="255" w:lineRule="atLeast"/>
        <w:jc w:val="center"/>
        <w:rPr>
          <w:rFonts w:ascii="Times New Roman" w:hAnsi="Times New Roman" w:cs="Times New Roman"/>
          <w:bCs/>
          <w:sz w:val="20"/>
          <w:szCs w:val="20"/>
          <w:lang w:val="en-IE"/>
        </w:rPr>
      </w:pPr>
    </w:p>
    <w:p w14:paraId="22AB0383" w14:textId="77777777" w:rsidR="00C36A6C" w:rsidRPr="00776513" w:rsidRDefault="00C36A6C" w:rsidP="00DE1869">
      <w:pPr>
        <w:spacing w:line="255" w:lineRule="atLeast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776513">
        <w:rPr>
          <w:rFonts w:ascii="Times New Roman" w:hAnsi="Times New Roman" w:cs="Times New Roman"/>
          <w:b/>
          <w:sz w:val="20"/>
          <w:szCs w:val="20"/>
          <w:lang w:val="en-GB"/>
        </w:rPr>
        <w:t>E-mail:</w:t>
      </w:r>
      <w:r w:rsidRPr="00776513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hyperlink r:id="rId9" w:history="1">
        <w:r w:rsidRPr="00776513">
          <w:rPr>
            <w:rStyle w:val="Hiperligao"/>
            <w:rFonts w:ascii="Times New Roman" w:hAnsi="Times New Roman" w:cs="Times New Roman"/>
            <w:i/>
            <w:iCs/>
            <w:spacing w:val="15"/>
            <w:sz w:val="20"/>
            <w:szCs w:val="20"/>
            <w:lang w:val="en-GB"/>
          </w:rPr>
          <w:t>patriciaanastacio@hooponoponoportugal.pt</w:t>
        </w:r>
      </w:hyperlink>
    </w:p>
    <w:p w14:paraId="15B28B9D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7DA2C366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82F1730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199854B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99B8DED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FA0845B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r w:rsidRPr="00776513">
        <w:rPr>
          <w:rFonts w:ascii="Times New Roman" w:hAnsi="Times New Roman" w:cs="Times New Roman"/>
          <w:b/>
          <w:sz w:val="20"/>
          <w:szCs w:val="20"/>
          <w:u w:val="single"/>
        </w:rPr>
        <w:t xml:space="preserve">To </w:t>
      </w:r>
      <w:proofErr w:type="spellStart"/>
      <w:r w:rsidRPr="00776513">
        <w:rPr>
          <w:rFonts w:ascii="Times New Roman" w:hAnsi="Times New Roman" w:cs="Times New Roman"/>
          <w:b/>
          <w:sz w:val="20"/>
          <w:szCs w:val="20"/>
          <w:u w:val="single"/>
        </w:rPr>
        <w:t>be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proofErr w:type="spellStart"/>
      <w:r w:rsidRPr="00776513">
        <w:rPr>
          <w:rFonts w:ascii="Times New Roman" w:hAnsi="Times New Roman" w:cs="Times New Roman"/>
          <w:b/>
          <w:sz w:val="20"/>
          <w:szCs w:val="20"/>
          <w:u w:val="single"/>
        </w:rPr>
        <w:t>fully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proofErr w:type="spellStart"/>
      <w:r w:rsidRPr="00776513">
        <w:rPr>
          <w:rFonts w:ascii="Times New Roman" w:hAnsi="Times New Roman" w:cs="Times New Roman"/>
          <w:b/>
          <w:sz w:val="20"/>
          <w:szCs w:val="20"/>
          <w:u w:val="single"/>
        </w:rPr>
        <w:t>registered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  <w:u w:val="single"/>
        </w:rPr>
        <w:t xml:space="preserve"> for </w:t>
      </w:r>
      <w:proofErr w:type="spellStart"/>
      <w:r w:rsidRPr="00776513">
        <w:rPr>
          <w:rFonts w:ascii="Times New Roman" w:hAnsi="Times New Roman" w:cs="Times New Roman"/>
          <w:b/>
          <w:sz w:val="20"/>
          <w:szCs w:val="20"/>
          <w:u w:val="single"/>
        </w:rPr>
        <w:t>this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  <w:u w:val="single"/>
        </w:rPr>
        <w:t xml:space="preserve"> SITH </w:t>
      </w:r>
      <w:proofErr w:type="spellStart"/>
      <w:r w:rsidRPr="00776513">
        <w:rPr>
          <w:rFonts w:ascii="Times New Roman" w:hAnsi="Times New Roman" w:cs="Times New Roman"/>
          <w:b/>
          <w:sz w:val="20"/>
          <w:szCs w:val="20"/>
          <w:u w:val="single"/>
        </w:rPr>
        <w:t>Lecture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  <w:u w:val="single"/>
        </w:rPr>
        <w:t xml:space="preserve">: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Please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fill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registration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form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email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back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hyperlink r:id="rId10" w:history="1">
        <w:r w:rsidRPr="00776513">
          <w:rPr>
            <w:rStyle w:val="Hiperligao"/>
            <w:rFonts w:ascii="Times New Roman" w:hAnsi="Times New Roman" w:cs="Times New Roman"/>
            <w:i/>
            <w:iCs/>
            <w:spacing w:val="15"/>
            <w:sz w:val="20"/>
            <w:szCs w:val="20"/>
            <w:lang w:val="en-GB"/>
          </w:rPr>
          <w:t>patriciaanastacio@hooponoponoportugal.pt</w:t>
        </w:r>
      </w:hyperlink>
      <w:r w:rsidRPr="0077651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proceed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payment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5C0266EE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333AA6D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01DFC00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9597520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receive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confirmation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email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receipt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which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complete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registration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process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67EF2065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5BBA9F60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i/>
          <w:sz w:val="20"/>
          <w:szCs w:val="20"/>
          <w:u w:val="single"/>
        </w:rPr>
      </w:pPr>
    </w:p>
    <w:p w14:paraId="21811A2A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i/>
          <w:sz w:val="20"/>
          <w:szCs w:val="20"/>
          <w:u w:val="single"/>
        </w:rPr>
      </w:pPr>
    </w:p>
    <w:p w14:paraId="70D5937F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i/>
          <w:sz w:val="20"/>
          <w:szCs w:val="20"/>
          <w:u w:val="single"/>
        </w:rPr>
      </w:pPr>
      <w:proofErr w:type="spellStart"/>
      <w:r w:rsidRPr="00776513">
        <w:rPr>
          <w:rFonts w:ascii="Times New Roman" w:hAnsi="Times New Roman" w:cs="Times New Roman"/>
          <w:i/>
          <w:sz w:val="20"/>
          <w:szCs w:val="20"/>
          <w:u w:val="single"/>
        </w:rPr>
        <w:t>By</w:t>
      </w:r>
      <w:proofErr w:type="spellEnd"/>
      <w:r w:rsidRPr="00776513">
        <w:rPr>
          <w:rFonts w:ascii="Times New Roman" w:hAnsi="Times New Roman" w:cs="Times New Roman"/>
          <w:i/>
          <w:sz w:val="20"/>
          <w:szCs w:val="20"/>
          <w:u w:val="single"/>
        </w:rPr>
        <w:t xml:space="preserve"> </w:t>
      </w:r>
      <w:proofErr w:type="spellStart"/>
      <w:r w:rsidRPr="00776513">
        <w:rPr>
          <w:rFonts w:ascii="Times New Roman" w:hAnsi="Times New Roman" w:cs="Times New Roman"/>
          <w:i/>
          <w:sz w:val="20"/>
          <w:szCs w:val="20"/>
          <w:u w:val="single"/>
        </w:rPr>
        <w:t>registering</w:t>
      </w:r>
      <w:proofErr w:type="spellEnd"/>
      <w:r w:rsidRPr="00776513">
        <w:rPr>
          <w:rFonts w:ascii="Times New Roman" w:hAnsi="Times New Roman" w:cs="Times New Roman"/>
          <w:i/>
          <w:sz w:val="20"/>
          <w:szCs w:val="20"/>
          <w:u w:val="single"/>
        </w:rPr>
        <w:t xml:space="preserve"> for </w:t>
      </w:r>
      <w:proofErr w:type="spellStart"/>
      <w:r w:rsidRPr="00776513">
        <w:rPr>
          <w:rFonts w:ascii="Times New Roman" w:hAnsi="Times New Roman" w:cs="Times New Roman"/>
          <w:i/>
          <w:sz w:val="20"/>
          <w:szCs w:val="20"/>
          <w:u w:val="single"/>
        </w:rPr>
        <w:t>this</w:t>
      </w:r>
      <w:proofErr w:type="spellEnd"/>
      <w:r w:rsidRPr="00776513">
        <w:rPr>
          <w:rFonts w:ascii="Times New Roman" w:hAnsi="Times New Roman" w:cs="Times New Roman"/>
          <w:i/>
          <w:sz w:val="20"/>
          <w:szCs w:val="20"/>
          <w:u w:val="single"/>
        </w:rPr>
        <w:t xml:space="preserve"> </w:t>
      </w:r>
      <w:proofErr w:type="spellStart"/>
      <w:r w:rsidRPr="00776513">
        <w:rPr>
          <w:rFonts w:ascii="Times New Roman" w:hAnsi="Times New Roman" w:cs="Times New Roman"/>
          <w:i/>
          <w:sz w:val="20"/>
          <w:szCs w:val="20"/>
          <w:u w:val="single"/>
        </w:rPr>
        <w:t>Lecture</w:t>
      </w:r>
      <w:proofErr w:type="spellEnd"/>
      <w:r w:rsidRPr="00776513">
        <w:rPr>
          <w:rFonts w:ascii="Times New Roman" w:hAnsi="Times New Roman" w:cs="Times New Roman"/>
          <w:i/>
          <w:sz w:val="20"/>
          <w:szCs w:val="20"/>
          <w:u w:val="single"/>
        </w:rPr>
        <w:t xml:space="preserve">, I </w:t>
      </w:r>
      <w:proofErr w:type="spellStart"/>
      <w:r w:rsidRPr="00776513">
        <w:rPr>
          <w:rFonts w:ascii="Times New Roman" w:hAnsi="Times New Roman" w:cs="Times New Roman"/>
          <w:i/>
          <w:sz w:val="20"/>
          <w:szCs w:val="20"/>
          <w:u w:val="single"/>
        </w:rPr>
        <w:t>agree</w:t>
      </w:r>
      <w:proofErr w:type="spellEnd"/>
      <w:r w:rsidRPr="00776513">
        <w:rPr>
          <w:rFonts w:ascii="Times New Roman" w:hAnsi="Times New Roman" w:cs="Times New Roman"/>
          <w:i/>
          <w:sz w:val="20"/>
          <w:szCs w:val="20"/>
          <w:u w:val="single"/>
        </w:rPr>
        <w:t xml:space="preserve"> to </w:t>
      </w:r>
      <w:proofErr w:type="spellStart"/>
      <w:r w:rsidRPr="00776513">
        <w:rPr>
          <w:rFonts w:ascii="Times New Roman" w:hAnsi="Times New Roman" w:cs="Times New Roman"/>
          <w:i/>
          <w:sz w:val="20"/>
          <w:szCs w:val="20"/>
          <w:u w:val="single"/>
        </w:rPr>
        <w:t>the</w:t>
      </w:r>
      <w:proofErr w:type="spellEnd"/>
      <w:r w:rsidRPr="00776513">
        <w:rPr>
          <w:rFonts w:ascii="Times New Roman" w:hAnsi="Times New Roman" w:cs="Times New Roman"/>
          <w:i/>
          <w:sz w:val="20"/>
          <w:szCs w:val="20"/>
          <w:u w:val="single"/>
        </w:rPr>
        <w:t xml:space="preserve"> </w:t>
      </w:r>
      <w:proofErr w:type="spellStart"/>
      <w:r w:rsidRPr="00776513">
        <w:rPr>
          <w:rFonts w:ascii="Times New Roman" w:hAnsi="Times New Roman" w:cs="Times New Roman"/>
          <w:i/>
          <w:sz w:val="20"/>
          <w:szCs w:val="20"/>
          <w:u w:val="single"/>
        </w:rPr>
        <w:t>Disclaimer</w:t>
      </w:r>
      <w:proofErr w:type="spellEnd"/>
      <w:r w:rsidRPr="00776513">
        <w:rPr>
          <w:rFonts w:ascii="Times New Roman" w:hAnsi="Times New Roman" w:cs="Times New Roman"/>
          <w:i/>
          <w:sz w:val="20"/>
          <w:szCs w:val="20"/>
          <w:u w:val="single"/>
        </w:rPr>
        <w:t xml:space="preserve"> </w:t>
      </w:r>
      <w:proofErr w:type="spellStart"/>
      <w:r w:rsidRPr="00776513">
        <w:rPr>
          <w:rFonts w:ascii="Times New Roman" w:hAnsi="Times New Roman" w:cs="Times New Roman"/>
          <w:i/>
          <w:sz w:val="20"/>
          <w:szCs w:val="20"/>
          <w:u w:val="single"/>
        </w:rPr>
        <w:t>and</w:t>
      </w:r>
      <w:proofErr w:type="spellEnd"/>
      <w:r w:rsidRPr="00776513">
        <w:rPr>
          <w:rFonts w:ascii="Times New Roman" w:hAnsi="Times New Roman" w:cs="Times New Roman"/>
          <w:i/>
          <w:sz w:val="20"/>
          <w:szCs w:val="20"/>
          <w:u w:val="single"/>
        </w:rPr>
        <w:t xml:space="preserve"> </w:t>
      </w:r>
      <w:proofErr w:type="spellStart"/>
      <w:r w:rsidRPr="00776513">
        <w:rPr>
          <w:rFonts w:ascii="Times New Roman" w:hAnsi="Times New Roman" w:cs="Times New Roman"/>
          <w:i/>
          <w:sz w:val="20"/>
          <w:szCs w:val="20"/>
          <w:u w:val="single"/>
        </w:rPr>
        <w:t>Registration</w:t>
      </w:r>
      <w:proofErr w:type="spellEnd"/>
      <w:r w:rsidRPr="00776513">
        <w:rPr>
          <w:rFonts w:ascii="Times New Roman" w:hAnsi="Times New Roman" w:cs="Times New Roman"/>
          <w:i/>
          <w:sz w:val="20"/>
          <w:szCs w:val="20"/>
          <w:u w:val="single"/>
        </w:rPr>
        <w:t xml:space="preserve"> </w:t>
      </w:r>
      <w:proofErr w:type="spellStart"/>
      <w:r w:rsidRPr="00776513">
        <w:rPr>
          <w:rFonts w:ascii="Times New Roman" w:hAnsi="Times New Roman" w:cs="Times New Roman"/>
          <w:i/>
          <w:sz w:val="20"/>
          <w:szCs w:val="20"/>
          <w:u w:val="single"/>
        </w:rPr>
        <w:t>Agreement</w:t>
      </w:r>
      <w:proofErr w:type="spellEnd"/>
      <w:r w:rsidRPr="00776513">
        <w:rPr>
          <w:rFonts w:ascii="Times New Roman" w:hAnsi="Times New Roman" w:cs="Times New Roman"/>
          <w:i/>
          <w:sz w:val="20"/>
          <w:szCs w:val="20"/>
          <w:u w:val="single"/>
        </w:rPr>
        <w:t xml:space="preserve"> </w:t>
      </w:r>
      <w:proofErr w:type="spellStart"/>
      <w:r w:rsidRPr="00776513">
        <w:rPr>
          <w:rFonts w:ascii="Times New Roman" w:hAnsi="Times New Roman" w:cs="Times New Roman"/>
          <w:i/>
          <w:sz w:val="20"/>
          <w:szCs w:val="20"/>
          <w:u w:val="single"/>
        </w:rPr>
        <w:t>that</w:t>
      </w:r>
      <w:proofErr w:type="spellEnd"/>
      <w:r w:rsidRPr="00776513">
        <w:rPr>
          <w:rFonts w:ascii="Times New Roman" w:hAnsi="Times New Roman" w:cs="Times New Roman"/>
          <w:i/>
          <w:sz w:val="20"/>
          <w:szCs w:val="20"/>
          <w:u w:val="single"/>
        </w:rPr>
        <w:t xml:space="preserve"> </w:t>
      </w:r>
      <w:proofErr w:type="spellStart"/>
      <w:r w:rsidRPr="00776513">
        <w:rPr>
          <w:rFonts w:ascii="Times New Roman" w:hAnsi="Times New Roman" w:cs="Times New Roman"/>
          <w:i/>
          <w:sz w:val="20"/>
          <w:szCs w:val="20"/>
          <w:u w:val="single"/>
        </w:rPr>
        <w:t>follows</w:t>
      </w:r>
      <w:proofErr w:type="spellEnd"/>
      <w:r w:rsidRPr="00776513">
        <w:rPr>
          <w:rFonts w:ascii="Times New Roman" w:hAnsi="Times New Roman" w:cs="Times New Roman"/>
          <w:i/>
          <w:sz w:val="20"/>
          <w:szCs w:val="20"/>
          <w:u w:val="single"/>
        </w:rPr>
        <w:t>:</w:t>
      </w:r>
    </w:p>
    <w:p w14:paraId="4C8871F6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988C9C1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FB0AD5A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7F75766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6E0A7B7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Cancellation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Policy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</w:rPr>
        <w:t>:</w:t>
      </w:r>
    </w:p>
    <w:p w14:paraId="138EF226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DEC4709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r w:rsidRPr="00776513">
        <w:rPr>
          <w:rFonts w:ascii="Times New Roman" w:hAnsi="Times New Roman" w:cs="Times New Roman"/>
          <w:sz w:val="20"/>
          <w:szCs w:val="20"/>
        </w:rPr>
        <w:t xml:space="preserve">IZI LLC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has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right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cancel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event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reason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only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amount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event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registration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fees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paid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student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refunded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Coordinator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. 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Coordinator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responsible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collecting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participants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fees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Event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handling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refunds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Coordinator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responsible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refunding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only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amount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event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registration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fees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paid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student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1C6E1D0E" w14:textId="77777777" w:rsidR="00C36A6C" w:rsidRPr="00776513" w:rsidRDefault="00C36A6C" w:rsidP="00DE1869">
      <w:pPr>
        <w:rPr>
          <w:rFonts w:ascii="Times New Roman" w:hAnsi="Times New Roman" w:cs="Times New Roman"/>
          <w:sz w:val="20"/>
          <w:szCs w:val="20"/>
        </w:rPr>
      </w:pPr>
    </w:p>
    <w:p w14:paraId="475D746F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74891B3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60A75E3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r w:rsidRPr="00776513">
        <w:rPr>
          <w:rFonts w:ascii="Times New Roman" w:hAnsi="Times New Roman" w:cs="Times New Roman"/>
          <w:sz w:val="20"/>
          <w:szCs w:val="20"/>
        </w:rPr>
        <w:t xml:space="preserve">IZI LLC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Coordinator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not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responsible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travel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expenses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lost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deposits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other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expenses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incurred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registration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anticipation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attending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event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. No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refunds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travel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expenses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lost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deposits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other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expense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incurred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registrant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anticipation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attending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event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3A597AF4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Each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participant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assumes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responsibility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added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expenses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incur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registering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attend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event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15CEB54A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60D98C6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Refund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Policy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</w:rPr>
        <w:t>:</w:t>
      </w:r>
    </w:p>
    <w:p w14:paraId="42AAA2F2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After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midnight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day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before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first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day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there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NO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refunds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Full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refunds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minus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credit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card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fees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wire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fees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PayPal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fees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) are ONLY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granted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those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who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unable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attend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reason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Refund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must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requested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midnight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day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before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first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day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via email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phone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Coordinator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2739EE8A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480E8B0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r w:rsidRPr="00776513"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no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refund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has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been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requested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midnight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day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before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first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day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a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new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student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considered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 New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Student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Absentee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. No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materials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student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must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attend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person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receive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materials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procedures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use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materials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New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Student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Absentee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attending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as a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Review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Student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in-person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would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purchase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books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Coordinator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attending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as a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Review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Student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106BAFDC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E46516F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r w:rsidRPr="00776513">
        <w:rPr>
          <w:rFonts w:ascii="Times New Roman" w:hAnsi="Times New Roman" w:cs="Times New Roman"/>
          <w:sz w:val="20"/>
          <w:szCs w:val="20"/>
        </w:rPr>
        <w:t xml:space="preserve">2.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no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refund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has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been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requested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midnight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day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before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first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day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a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review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student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considered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World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Wide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Absentee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Student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3AAEBFE1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D03E930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6513">
        <w:rPr>
          <w:rFonts w:ascii="Times New Roman" w:hAnsi="Times New Roman" w:cs="Times New Roman"/>
          <w:b/>
          <w:sz w:val="20"/>
          <w:szCs w:val="20"/>
        </w:rPr>
        <w:t xml:space="preserve">PHOTOGRAPHY, CELL PHONES, </w:t>
      </w: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</w:rPr>
        <w:t xml:space="preserve"> RECORDINGS </w:t>
      </w: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Policy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</w:rPr>
        <w:t>:</w:t>
      </w:r>
    </w:p>
    <w:p w14:paraId="7A15B717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Photography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audio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recording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videotaping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: 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prohibited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unless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written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permission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granted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present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2E1DF9B3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F0103BF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4F9874E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cell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phones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electronic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devices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must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powered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“OFF”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when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classroom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23C8C222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7CC637F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videotaping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recording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taking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photographs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classroom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may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asked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immediately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leave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without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refund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fees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2711F47A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Instructor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Policy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:</w:t>
      </w:r>
    </w:p>
    <w:p w14:paraId="76DCB107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r w:rsidRPr="00776513">
        <w:rPr>
          <w:rFonts w:ascii="Times New Roman" w:hAnsi="Times New Roman" w:cs="Times New Roman"/>
          <w:sz w:val="20"/>
          <w:szCs w:val="20"/>
        </w:rPr>
        <w:t xml:space="preserve">IZI LLC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may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point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change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instructor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for a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replace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instructor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different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qualified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instructor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conduct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SITH® classes.</w:t>
      </w:r>
    </w:p>
    <w:p w14:paraId="0B80490A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r w:rsidRPr="00776513">
        <w:rPr>
          <w:rFonts w:ascii="Times New Roman" w:hAnsi="Times New Roman" w:cs="Times New Roman"/>
          <w:sz w:val="20"/>
          <w:szCs w:val="20"/>
        </w:rPr>
        <w:t xml:space="preserve">IZI LLC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Coordinator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would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make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every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effort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notify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students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change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in a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timely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manner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537EC2E6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r w:rsidRPr="00776513">
        <w:rPr>
          <w:rFonts w:ascii="Times New Roman" w:hAnsi="Times New Roman" w:cs="Times New Roman"/>
          <w:sz w:val="20"/>
          <w:szCs w:val="20"/>
        </w:rPr>
        <w:t xml:space="preserve">IZI LLC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may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also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add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additional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instructor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point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4107C939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2BF571D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17DD158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2D506B2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6513">
        <w:rPr>
          <w:rFonts w:ascii="Times New Roman" w:hAnsi="Times New Roman" w:cs="Times New Roman"/>
          <w:b/>
          <w:sz w:val="20"/>
          <w:szCs w:val="20"/>
        </w:rPr>
        <w:t>DISCLAIMER</w:t>
      </w:r>
    </w:p>
    <w:p w14:paraId="316E9975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r w:rsidRPr="00776513">
        <w:rPr>
          <w:rFonts w:ascii="Times New Roman" w:hAnsi="Times New Roman" w:cs="Times New Roman"/>
          <w:sz w:val="20"/>
          <w:szCs w:val="20"/>
        </w:rPr>
        <w:t xml:space="preserve">No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guarantee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whatsoever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made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anyone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Foundation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Inc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Freedom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Cosmos,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its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founder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Morrnah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Nalamaku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Simeona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, IZI LLC</w:t>
      </w:r>
      <w:proofErr w:type="gramStart"/>
      <w:r w:rsidRPr="00776513">
        <w:rPr>
          <w:rFonts w:ascii="Times New Roman" w:hAnsi="Times New Roman" w:cs="Times New Roman"/>
          <w:sz w:val="20"/>
          <w:szCs w:val="20"/>
        </w:rPr>
        <w:t>, ,</w:t>
      </w:r>
      <w:proofErr w:type="gram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Ho’akamai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LLC,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Bingboard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Consulting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LLC,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Paddy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‘0, LLC,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their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founders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employees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volunteers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sponsors,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coordinators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instructors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Divinity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“I”,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system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stress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release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self-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identity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known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as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Ho`oponopono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including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but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not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limited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all</w:t>
      </w:r>
      <w:proofErr w:type="spellEnd"/>
    </w:p>
    <w:p w14:paraId="7B01D938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meditations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visualizations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decrees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cleansings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spiritual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healings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protections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embodied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book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yield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specific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results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desired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outcomes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anytime</w:t>
      </w:r>
      <w:proofErr w:type="spellEnd"/>
    </w:p>
    <w:p w14:paraId="10F730A2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functioning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Ho`oponopono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process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conjunction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universal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cosmic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laws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direct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experience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between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each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individual,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his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her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own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tri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-une</w:t>
      </w:r>
    </w:p>
    <w:p w14:paraId="761170EB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r w:rsidRPr="00776513">
        <w:rPr>
          <w:rFonts w:ascii="Times New Roman" w:hAnsi="Times New Roman" w:cs="Times New Roman"/>
          <w:sz w:val="20"/>
          <w:szCs w:val="20"/>
        </w:rPr>
        <w:t xml:space="preserve">self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Divinity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‟I”. Karma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Divine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Providence must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final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arbiter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each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one’s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application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Ho`oponopono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process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Each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individual can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only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witness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his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her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own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personal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healing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cleansing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protections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body,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mind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spirit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through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use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disciplines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processes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herewith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practice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proof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Ho`oponopono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process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rests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individual as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each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may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prove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disprove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power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Ho`oponopono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himself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herself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1625DECF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5E17335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6513">
        <w:rPr>
          <w:rFonts w:ascii="Times New Roman" w:hAnsi="Times New Roman" w:cs="Times New Roman"/>
          <w:b/>
          <w:sz w:val="20"/>
          <w:szCs w:val="20"/>
        </w:rPr>
        <w:t>REGISTRATION AGREEMENT</w:t>
      </w:r>
    </w:p>
    <w:p w14:paraId="750D8115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registering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enroll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IZI LLC sponsors Self I-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Dentity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through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Ho`oponopono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®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event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which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owned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presented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IZI LLC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permission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Foundation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I, Inc.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Freedom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Cosmos, a non-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profit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education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foundation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hereinafter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referred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as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Foundation.This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legally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binding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Agreement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between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IZI LLC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Foundation.</w:t>
      </w:r>
    </w:p>
    <w:p w14:paraId="221DF1C0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1D0149C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registering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Self I-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Dentity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through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Ho`oponopono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®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event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agree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accept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terms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Agreement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.  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do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not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agree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terms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agreement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DO NOT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register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event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56B397E9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2D7AD6C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b/>
          <w:i/>
          <w:sz w:val="20"/>
          <w:szCs w:val="20"/>
        </w:rPr>
        <w:t>Terms</w:t>
      </w:r>
      <w:proofErr w:type="spellEnd"/>
      <w:r w:rsidRPr="0077651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b/>
          <w:i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b/>
          <w:i/>
          <w:sz w:val="20"/>
          <w:szCs w:val="20"/>
        </w:rPr>
        <w:t>Agreement</w:t>
      </w:r>
      <w:proofErr w:type="spellEnd"/>
    </w:p>
    <w:p w14:paraId="6724D1A9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0A8C40E6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6513">
        <w:rPr>
          <w:rFonts w:ascii="Times New Roman" w:hAnsi="Times New Roman" w:cs="Times New Roman"/>
          <w:b/>
          <w:sz w:val="20"/>
          <w:szCs w:val="20"/>
        </w:rPr>
        <w:t xml:space="preserve">1.  </w:t>
      </w: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Notification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</w:rPr>
        <w:t xml:space="preserve"> Copyright, </w:t>
      </w: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Trademark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other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Proprietary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Information</w:t>
      </w:r>
      <w:proofErr w:type="spellEnd"/>
    </w:p>
    <w:p w14:paraId="41A27EBD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Foundation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IZI LLC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owns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copyright,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trademark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other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intellectual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proprietary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   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rights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information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presented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its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Self I-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Dentity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through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Ho`oponopono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®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Self I-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Dentity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Ho`oponopono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®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events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/classes,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including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but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not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limited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information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trademarks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content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documentation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manuals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texts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articles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booklets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illustrations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graphics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audio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video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presentations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processes,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exercises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tools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icons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updates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other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training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related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materials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11E4E192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4AE4767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may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not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modify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reproduce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display,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distribute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post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transmit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record, tape,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film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publish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create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derivative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works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transfer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sell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perform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training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related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information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materials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in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whole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in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part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other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manner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means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without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prior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expressed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written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permission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Foundation.</w:t>
      </w:r>
    </w:p>
    <w:p w14:paraId="7CF5F815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also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agree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not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teach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disclose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reproduce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distribute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sell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provide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advertise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otherwise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776513">
        <w:rPr>
          <w:rFonts w:ascii="Times New Roman" w:hAnsi="Times New Roman" w:cs="Times New Roman"/>
          <w:sz w:val="20"/>
          <w:szCs w:val="20"/>
        </w:rPr>
        <w:t>make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available</w:t>
      </w:r>
      <w:proofErr w:type="spellEnd"/>
      <w:proofErr w:type="gram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part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Self I-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Dentity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through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Ho`oponopono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®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Intellectual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Property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have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776513">
        <w:rPr>
          <w:rFonts w:ascii="Times New Roman" w:hAnsi="Times New Roman" w:cs="Times New Roman"/>
          <w:sz w:val="20"/>
          <w:szCs w:val="20"/>
        </w:rPr>
        <w:t>received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 in</w:t>
      </w:r>
      <w:proofErr w:type="gram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form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third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party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without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prior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written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approval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Foundation.</w:t>
      </w:r>
    </w:p>
    <w:p w14:paraId="033B2A47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further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agree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hold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Confidential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Information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obtain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as a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result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registration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IZI LLC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Foundation in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confidence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not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make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Confidential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Information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available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third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party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use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Confidential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Information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purpose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other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than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activities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which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given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access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Confidential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Information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0FD1A7CF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also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agree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understand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title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Foundation’s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IZI LLC ‘s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intellectual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property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content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materials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shall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remain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solely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Foundation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IZI LLC.</w:t>
      </w:r>
    </w:p>
    <w:p w14:paraId="791F64A6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4652AD7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6513">
        <w:rPr>
          <w:rFonts w:ascii="Times New Roman" w:hAnsi="Times New Roman" w:cs="Times New Roman"/>
          <w:b/>
          <w:sz w:val="20"/>
          <w:szCs w:val="20"/>
        </w:rPr>
        <w:t xml:space="preserve">2. </w:t>
      </w: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Warning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</w:rPr>
        <w:t>:</w:t>
      </w:r>
    </w:p>
    <w:p w14:paraId="78296194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misuse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abuse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Self I-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Dentity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through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HOˋOPONOPONO®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has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negative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consequences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6691650C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r w:rsidRPr="00776513">
        <w:rPr>
          <w:rFonts w:ascii="Times New Roman" w:hAnsi="Times New Roman" w:cs="Times New Roman"/>
          <w:sz w:val="20"/>
          <w:szCs w:val="20"/>
        </w:rPr>
        <w:t xml:space="preserve">For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those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who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use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themselves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benefits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legion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72DE67FB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947F43B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6513">
        <w:rPr>
          <w:rFonts w:ascii="Times New Roman" w:hAnsi="Times New Roman" w:cs="Times New Roman"/>
          <w:b/>
          <w:sz w:val="20"/>
          <w:szCs w:val="20"/>
        </w:rPr>
        <w:t xml:space="preserve">3.  </w:t>
      </w: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Effective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</w:rPr>
        <w:t xml:space="preserve"> Date</w:t>
      </w:r>
    </w:p>
    <w:p w14:paraId="3871526D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Agreement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effective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as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time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registration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binding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future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sessions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have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Foundation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remain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effect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until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otherwise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notified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Foundation.</w:t>
      </w:r>
    </w:p>
    <w:p w14:paraId="6E73F503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18B76FD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E60AE57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6513">
        <w:rPr>
          <w:rFonts w:ascii="Times New Roman" w:hAnsi="Times New Roman" w:cs="Times New Roman"/>
          <w:b/>
          <w:sz w:val="20"/>
          <w:szCs w:val="20"/>
        </w:rPr>
        <w:t>For ONLINE classes:</w:t>
      </w:r>
    </w:p>
    <w:p w14:paraId="2E0CFEC5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396AA20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r w:rsidRPr="00776513"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Participants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signing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up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as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one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person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requested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not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share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link for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invite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others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over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view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Each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person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who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wants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participate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needs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register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sign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up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as a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legitimate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student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. 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Participation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viewing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person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who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registered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only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have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others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interested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attending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feel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free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send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them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website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flyer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registration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0609704F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r w:rsidRPr="00776513">
        <w:rPr>
          <w:rFonts w:ascii="Times New Roman" w:hAnsi="Times New Roman" w:cs="Times New Roman"/>
          <w:sz w:val="20"/>
          <w:szCs w:val="20"/>
        </w:rPr>
        <w:t xml:space="preserve">2.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Audio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recording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Video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recording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taking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photographs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strictly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prohibited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copyright rules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apply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332642A5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DD77367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r w:rsidRPr="00776513">
        <w:rPr>
          <w:rFonts w:ascii="Times New Roman" w:hAnsi="Times New Roman" w:cs="Times New Roman"/>
          <w:sz w:val="20"/>
          <w:szCs w:val="20"/>
        </w:rPr>
        <w:t xml:space="preserve">3. "IZI LLC"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owns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information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copyrights,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trademarks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other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intellectual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property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rights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provided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lectures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/classes.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Therefore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disclosure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duplication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copying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distribution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sale,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provision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advertisement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other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disclosure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third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parties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without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prior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permission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"IZI LLC"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prohibited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2D7330DA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r w:rsidRPr="00776513">
        <w:rPr>
          <w:rFonts w:ascii="Times New Roman" w:hAnsi="Times New Roman" w:cs="Times New Roman"/>
          <w:sz w:val="20"/>
          <w:szCs w:val="20"/>
        </w:rPr>
        <w:t xml:space="preserve">4.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There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are no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plans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release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recorded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video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lecture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please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check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schedule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carefully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make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sure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can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attend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day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(s)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before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applying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. Also,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thoroughly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test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Internet speed,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bandwidth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&amp;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environment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confirm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there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are no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problems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advance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Students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responsible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make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sure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equipment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can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handle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3725ED64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r w:rsidRPr="00776513">
        <w:rPr>
          <w:rFonts w:ascii="Times New Roman" w:hAnsi="Times New Roman" w:cs="Times New Roman"/>
          <w:sz w:val="20"/>
          <w:szCs w:val="20"/>
        </w:rPr>
        <w:t xml:space="preserve">5. In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signing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up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ask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do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not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use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unnecessary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electronic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devices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IZI LLC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sponsored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SITH® classes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776513">
        <w:rPr>
          <w:rFonts w:ascii="Times New Roman" w:hAnsi="Times New Roman" w:cs="Times New Roman"/>
          <w:sz w:val="20"/>
          <w:szCs w:val="20"/>
        </w:rPr>
        <w:t>lectures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</w:t>
      </w:r>
      <w:proofErr w:type="gramEnd"/>
      <w:r w:rsidRPr="00776513">
        <w:rPr>
          <w:rFonts w:ascii="Times New Roman" w:hAnsi="Times New Roman" w:cs="Times New Roman"/>
          <w:sz w:val="20"/>
          <w:szCs w:val="20"/>
        </w:rPr>
        <w:t>-person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ONLINE are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spiritual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events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. 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great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care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spiritual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cleaning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respect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present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these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events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Therefore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ask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not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engage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electronic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social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communication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via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texting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emailing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phone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calling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unless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in case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emergency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while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being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conducted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. 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also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ask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other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electronic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devices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not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being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used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view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powered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Engaging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active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social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communication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during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presentations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use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unnecessary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electronic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devices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impacts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sacredness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. 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ramifications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these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actions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could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tremendous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family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relatives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ancestors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. 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our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responsibility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inform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4510F922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r w:rsidRPr="00776513">
        <w:rPr>
          <w:rFonts w:ascii="Times New Roman" w:hAnsi="Times New Roman" w:cs="Times New Roman"/>
          <w:sz w:val="20"/>
          <w:szCs w:val="20"/>
        </w:rPr>
        <w:t>6.</w:t>
      </w:r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Class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Recordings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: IZI LLC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has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not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been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approved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to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teach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the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SITH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class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by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ONLINE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recording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only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.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There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will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be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no dual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option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for a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student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of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attending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physically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and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then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receiving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the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recording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.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It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is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up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to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the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student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,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how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much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of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the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class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they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take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or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participate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in. IZI LLC does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not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make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the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recordings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available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for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any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students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that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is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unable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to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attend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part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of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the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class</w:t>
      </w:r>
      <w:proofErr w:type="spellEnd"/>
      <w:r w:rsidRPr="00776513"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  <w:t>.</w:t>
      </w:r>
    </w:p>
    <w:p w14:paraId="37326518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35D1819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i/>
          <w:sz w:val="20"/>
          <w:szCs w:val="20"/>
        </w:rPr>
        <w:t>Thank</w:t>
      </w:r>
      <w:proofErr w:type="spellEnd"/>
      <w:r w:rsidRPr="0077651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i/>
          <w:sz w:val="20"/>
          <w:szCs w:val="20"/>
        </w:rPr>
        <w:t>you</w:t>
      </w:r>
      <w:proofErr w:type="spellEnd"/>
      <w:r w:rsidRPr="00776513">
        <w:rPr>
          <w:rFonts w:ascii="Times New Roman" w:hAnsi="Times New Roman" w:cs="Times New Roman"/>
          <w:i/>
          <w:sz w:val="20"/>
          <w:szCs w:val="20"/>
        </w:rPr>
        <w:t xml:space="preserve"> for </w:t>
      </w:r>
      <w:proofErr w:type="spellStart"/>
      <w:r w:rsidRPr="00776513">
        <w:rPr>
          <w:rFonts w:ascii="Times New Roman" w:hAnsi="Times New Roman" w:cs="Times New Roman"/>
          <w:i/>
          <w:sz w:val="20"/>
          <w:szCs w:val="20"/>
        </w:rPr>
        <w:t>respecting</w:t>
      </w:r>
      <w:proofErr w:type="spellEnd"/>
      <w:r w:rsidRPr="0077651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proofErr w:type="gramStart"/>
      <w:r w:rsidRPr="00776513">
        <w:rPr>
          <w:rFonts w:ascii="Times New Roman" w:hAnsi="Times New Roman" w:cs="Times New Roman"/>
          <w:i/>
          <w:sz w:val="20"/>
          <w:szCs w:val="20"/>
        </w:rPr>
        <w:t>our</w:t>
      </w:r>
      <w:proofErr w:type="spellEnd"/>
      <w:r w:rsidRPr="00776513">
        <w:rPr>
          <w:rFonts w:ascii="Times New Roman" w:hAnsi="Times New Roman" w:cs="Times New Roman"/>
          <w:i/>
          <w:sz w:val="20"/>
          <w:szCs w:val="20"/>
        </w:rPr>
        <w:t xml:space="preserve"> Policies</w:t>
      </w:r>
      <w:proofErr w:type="gramEnd"/>
    </w:p>
    <w:p w14:paraId="45722A68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7D1C1E1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507B65E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3EC27FD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C6E7B5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76513">
        <w:rPr>
          <w:rFonts w:ascii="Times New Roman" w:hAnsi="Times New Roman" w:cs="Times New Roman"/>
          <w:b/>
          <w:bCs/>
          <w:sz w:val="20"/>
          <w:szCs w:val="20"/>
        </w:rPr>
        <w:t>Sponsors</w:t>
      </w:r>
    </w:p>
    <w:p w14:paraId="2AB3D995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76513">
        <w:rPr>
          <w:rFonts w:ascii="Times New Roman" w:hAnsi="Times New Roman" w:cs="Times New Roman"/>
          <w:b/>
          <w:bCs/>
          <w:sz w:val="20"/>
          <w:szCs w:val="20"/>
        </w:rPr>
        <w:t>SELF I-DENTITY</w:t>
      </w:r>
    </w:p>
    <w:p w14:paraId="50AEDFE7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b/>
          <w:bCs/>
          <w:sz w:val="20"/>
          <w:szCs w:val="20"/>
        </w:rPr>
        <w:t>through</w:t>
      </w:r>
      <w:proofErr w:type="spellEnd"/>
    </w:p>
    <w:p w14:paraId="5FD0724A" w14:textId="77777777" w:rsidR="00F40966" w:rsidRPr="00776513" w:rsidRDefault="00C36A6C" w:rsidP="00DE18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76513">
        <w:rPr>
          <w:rFonts w:ascii="Times New Roman" w:hAnsi="Times New Roman" w:cs="Times New Roman"/>
          <w:b/>
          <w:bCs/>
          <w:sz w:val="20"/>
          <w:szCs w:val="20"/>
        </w:rPr>
        <w:t xml:space="preserve">HO'OPONOPONO® </w:t>
      </w:r>
      <w:r w:rsidR="00F40966" w:rsidRPr="00776513">
        <w:rPr>
          <w:rFonts w:ascii="Times New Roman" w:hAnsi="Times New Roman" w:cs="Times New Roman"/>
          <w:b/>
          <w:bCs/>
          <w:sz w:val="20"/>
          <w:szCs w:val="20"/>
        </w:rPr>
        <w:t>IZI LLC</w:t>
      </w:r>
    </w:p>
    <w:p w14:paraId="5ABD64C3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b/>
          <w:bCs/>
          <w:sz w:val="20"/>
          <w:szCs w:val="20"/>
        </w:rPr>
        <w:t>Lecture</w:t>
      </w:r>
      <w:proofErr w:type="spellEnd"/>
    </w:p>
    <w:p w14:paraId="2ECF6B8D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76513">
        <w:rPr>
          <w:rFonts w:ascii="Times New Roman" w:hAnsi="Times New Roman" w:cs="Times New Roman"/>
          <w:b/>
          <w:bCs/>
          <w:sz w:val="20"/>
          <w:szCs w:val="20"/>
        </w:rPr>
        <w:t>ONLINE</w:t>
      </w:r>
    </w:p>
    <w:p w14:paraId="665DCA79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72D8463" w14:textId="0897B1E0" w:rsidR="00C36A6C" w:rsidRPr="00776513" w:rsidRDefault="00776513" w:rsidP="00DE186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October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</w:rPr>
        <w:t xml:space="preserve"> 10,</w:t>
      </w:r>
      <w:r w:rsidR="00A362E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40966" w:rsidRPr="00776513">
        <w:rPr>
          <w:rFonts w:ascii="Times New Roman" w:hAnsi="Times New Roman" w:cs="Times New Roman"/>
          <w:b/>
          <w:sz w:val="20"/>
          <w:szCs w:val="20"/>
        </w:rPr>
        <w:t>2026</w:t>
      </w:r>
    </w:p>
    <w:p w14:paraId="683C8A2D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776513">
        <w:rPr>
          <w:rFonts w:ascii="Times New Roman" w:hAnsi="Times New Roman" w:cs="Times New Roman"/>
          <w:b/>
          <w:sz w:val="20"/>
          <w:szCs w:val="20"/>
          <w:lang w:val="en-GB"/>
        </w:rPr>
        <w:t>Lisbon, Portugal</w:t>
      </w:r>
    </w:p>
    <w:p w14:paraId="758DD3BC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D00C902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22C395B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76513">
        <w:rPr>
          <w:rFonts w:ascii="Times New Roman" w:hAnsi="Times New Roman" w:cs="Times New Roman"/>
          <w:b/>
          <w:sz w:val="20"/>
          <w:szCs w:val="20"/>
          <w:u w:val="single"/>
        </w:rPr>
        <w:t>REGISTRATION FORM</w:t>
      </w:r>
    </w:p>
    <w:p w14:paraId="75A1138C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F77EA9B" w14:textId="77777777" w:rsidR="00C36A6C" w:rsidRPr="00776513" w:rsidRDefault="00C36A6C" w:rsidP="00DE1869">
      <w:pPr>
        <w:spacing w:before="24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First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Name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_______________________________________________</w:t>
      </w:r>
    </w:p>
    <w:p w14:paraId="767019BE" w14:textId="77777777" w:rsidR="00C36A6C" w:rsidRPr="00776513" w:rsidRDefault="00C36A6C" w:rsidP="00DE1869">
      <w:pPr>
        <w:spacing w:before="24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Last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Name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</w:rPr>
        <w:t>(s</w:t>
      </w:r>
      <w:r w:rsidRPr="00776513">
        <w:rPr>
          <w:rFonts w:ascii="Times New Roman" w:hAnsi="Times New Roman" w:cs="Times New Roman"/>
          <w:sz w:val="20"/>
          <w:szCs w:val="20"/>
        </w:rPr>
        <w:t>)_____________________________________________</w:t>
      </w:r>
    </w:p>
    <w:p w14:paraId="45987B45" w14:textId="77777777" w:rsidR="00C36A6C" w:rsidRPr="00776513" w:rsidRDefault="00C36A6C" w:rsidP="00DE1869">
      <w:pPr>
        <w:spacing w:before="24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76513">
        <w:rPr>
          <w:rFonts w:ascii="Times New Roman" w:hAnsi="Times New Roman" w:cs="Times New Roman"/>
          <w:b/>
          <w:sz w:val="20"/>
          <w:szCs w:val="20"/>
        </w:rPr>
        <w:t>Address</w:t>
      </w:r>
      <w:r w:rsidRPr="0077651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</w:t>
      </w:r>
    </w:p>
    <w:p w14:paraId="05BDD977" w14:textId="77777777" w:rsidR="00C36A6C" w:rsidRPr="00776513" w:rsidRDefault="00C36A6C" w:rsidP="00DE1869">
      <w:pPr>
        <w:spacing w:before="24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City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_______________________</w:t>
      </w:r>
      <w:proofErr w:type="gramStart"/>
      <w:r w:rsidRPr="00776513">
        <w:rPr>
          <w:rFonts w:ascii="Times New Roman" w:hAnsi="Times New Roman" w:cs="Times New Roman"/>
          <w:sz w:val="20"/>
          <w:szCs w:val="20"/>
        </w:rPr>
        <w:t xml:space="preserve">_  </w:t>
      </w: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State</w:t>
      </w:r>
      <w:proofErr w:type="spellEnd"/>
      <w:proofErr w:type="gramEnd"/>
      <w:r w:rsidRPr="00776513">
        <w:rPr>
          <w:rFonts w:ascii="Times New Roman" w:hAnsi="Times New Roman" w:cs="Times New Roman"/>
          <w:sz w:val="20"/>
          <w:szCs w:val="20"/>
        </w:rPr>
        <w:t>____________________</w:t>
      </w:r>
    </w:p>
    <w:p w14:paraId="5F4C6413" w14:textId="77777777" w:rsidR="00C36A6C" w:rsidRPr="00776513" w:rsidRDefault="00C36A6C" w:rsidP="00DE1869">
      <w:pPr>
        <w:spacing w:before="24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76513">
        <w:rPr>
          <w:rFonts w:ascii="Times New Roman" w:hAnsi="Times New Roman" w:cs="Times New Roman"/>
          <w:b/>
          <w:sz w:val="20"/>
          <w:szCs w:val="20"/>
        </w:rPr>
        <w:t>Country</w:t>
      </w:r>
      <w:r w:rsidRPr="00776513">
        <w:rPr>
          <w:rFonts w:ascii="Times New Roman" w:hAnsi="Times New Roman" w:cs="Times New Roman"/>
          <w:sz w:val="20"/>
          <w:szCs w:val="20"/>
        </w:rPr>
        <w:t>___________________</w:t>
      </w:r>
      <w:proofErr w:type="gramStart"/>
      <w:r w:rsidRPr="00776513">
        <w:rPr>
          <w:rFonts w:ascii="Times New Roman" w:hAnsi="Times New Roman" w:cs="Times New Roman"/>
          <w:sz w:val="20"/>
          <w:szCs w:val="20"/>
        </w:rPr>
        <w:t xml:space="preserve">_  </w:t>
      </w:r>
      <w:r w:rsidRPr="00776513">
        <w:rPr>
          <w:rFonts w:ascii="Times New Roman" w:hAnsi="Times New Roman" w:cs="Times New Roman"/>
          <w:b/>
          <w:sz w:val="20"/>
          <w:szCs w:val="20"/>
        </w:rPr>
        <w:t>Zip</w:t>
      </w:r>
      <w:proofErr w:type="gramEnd"/>
      <w:r w:rsidRPr="0077651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Code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_________________</w:t>
      </w:r>
    </w:p>
    <w:p w14:paraId="10A80F70" w14:textId="77777777" w:rsidR="00C36A6C" w:rsidRPr="00776513" w:rsidRDefault="00C36A6C" w:rsidP="00DE1869">
      <w:pPr>
        <w:spacing w:before="240" w:line="360" w:lineRule="auto"/>
        <w:jc w:val="center"/>
        <w:rPr>
          <w:rFonts w:ascii="Times New Roman" w:hAnsi="Times New Roman" w:cs="Times New Roman"/>
          <w:sz w:val="20"/>
          <w:szCs w:val="20"/>
          <w:lang w:val="fr-FR"/>
        </w:rPr>
      </w:pPr>
      <w:r w:rsidRPr="00776513">
        <w:rPr>
          <w:rFonts w:ascii="Times New Roman" w:hAnsi="Times New Roman" w:cs="Times New Roman"/>
          <w:b/>
          <w:sz w:val="20"/>
          <w:szCs w:val="20"/>
          <w:lang w:val="fr-FR"/>
        </w:rPr>
        <w:t>Phone</w:t>
      </w:r>
      <w:r w:rsidRPr="00776513">
        <w:rPr>
          <w:rFonts w:ascii="Times New Roman" w:hAnsi="Times New Roman" w:cs="Times New Roman"/>
          <w:sz w:val="20"/>
          <w:szCs w:val="20"/>
          <w:lang w:val="fr-FR"/>
        </w:rPr>
        <w:t xml:space="preserve"> _______________________ </w:t>
      </w:r>
      <w:r w:rsidRPr="00776513">
        <w:rPr>
          <w:rFonts w:ascii="Times New Roman" w:hAnsi="Times New Roman" w:cs="Times New Roman"/>
          <w:b/>
          <w:sz w:val="20"/>
          <w:szCs w:val="20"/>
          <w:lang w:val="fr-FR"/>
        </w:rPr>
        <w:t>Mobile</w:t>
      </w:r>
      <w:r w:rsidRPr="00776513">
        <w:rPr>
          <w:rFonts w:ascii="Times New Roman" w:hAnsi="Times New Roman" w:cs="Times New Roman"/>
          <w:sz w:val="20"/>
          <w:szCs w:val="20"/>
          <w:lang w:val="fr-FR"/>
        </w:rPr>
        <w:t>_____________________________</w:t>
      </w:r>
    </w:p>
    <w:p w14:paraId="1A64E9B2" w14:textId="77777777" w:rsidR="00C36A6C" w:rsidRPr="00776513" w:rsidRDefault="00C36A6C" w:rsidP="00DE1869">
      <w:pPr>
        <w:spacing w:before="240" w:line="360" w:lineRule="auto"/>
        <w:jc w:val="center"/>
        <w:rPr>
          <w:rFonts w:ascii="Times New Roman" w:hAnsi="Times New Roman" w:cs="Times New Roman"/>
          <w:sz w:val="20"/>
          <w:szCs w:val="20"/>
          <w:lang w:val="fr-FR"/>
        </w:rPr>
      </w:pPr>
      <w:proofErr w:type="gramStart"/>
      <w:r w:rsidRPr="00776513">
        <w:rPr>
          <w:rFonts w:ascii="Times New Roman" w:hAnsi="Times New Roman" w:cs="Times New Roman"/>
          <w:b/>
          <w:sz w:val="20"/>
          <w:szCs w:val="20"/>
          <w:lang w:val="fr-FR"/>
        </w:rPr>
        <w:t>E-mail</w:t>
      </w:r>
      <w:proofErr w:type="gramEnd"/>
      <w:r w:rsidRPr="00776513">
        <w:rPr>
          <w:rFonts w:ascii="Times New Roman" w:hAnsi="Times New Roman" w:cs="Times New Roman"/>
          <w:sz w:val="20"/>
          <w:szCs w:val="20"/>
          <w:lang w:val="fr-FR"/>
        </w:rPr>
        <w:t>______________________________________________</w:t>
      </w:r>
    </w:p>
    <w:p w14:paraId="2C66195F" w14:textId="77777777" w:rsidR="00C36A6C" w:rsidRPr="00776513" w:rsidRDefault="00C36A6C" w:rsidP="00DE1869">
      <w:pPr>
        <w:spacing w:before="240" w:line="360" w:lineRule="auto"/>
        <w:jc w:val="center"/>
        <w:rPr>
          <w:rFonts w:ascii="Times New Roman" w:hAnsi="Times New Roman" w:cs="Times New Roman"/>
          <w:sz w:val="20"/>
          <w:szCs w:val="20"/>
          <w:lang w:val="fr-FR"/>
        </w:rPr>
      </w:pPr>
    </w:p>
    <w:p w14:paraId="63E824D5" w14:textId="77777777" w:rsidR="00C36A6C" w:rsidRPr="00776513" w:rsidRDefault="00C36A6C" w:rsidP="00DE1869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proofErr w:type="spellStart"/>
      <w:r w:rsidRPr="00776513">
        <w:rPr>
          <w:rFonts w:ascii="Times New Roman" w:hAnsi="Times New Roman" w:cs="Times New Roman"/>
          <w:b/>
          <w:sz w:val="20"/>
          <w:szCs w:val="20"/>
          <w:u w:val="single"/>
        </w:rPr>
        <w:t>Payment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proofErr w:type="spellStart"/>
      <w:r w:rsidRPr="00776513">
        <w:rPr>
          <w:rFonts w:ascii="Times New Roman" w:hAnsi="Times New Roman" w:cs="Times New Roman"/>
          <w:b/>
          <w:sz w:val="20"/>
          <w:szCs w:val="20"/>
          <w:u w:val="single"/>
        </w:rPr>
        <w:t>Information</w:t>
      </w:r>
      <w:proofErr w:type="spellEnd"/>
      <w:r w:rsidR="00590A3C" w:rsidRPr="00776513">
        <w:rPr>
          <w:rFonts w:ascii="Times New Roman" w:hAnsi="Times New Roman" w:cs="Times New Roman"/>
          <w:b/>
          <w:sz w:val="20"/>
          <w:szCs w:val="20"/>
          <w:u w:val="single"/>
        </w:rPr>
        <w:t xml:space="preserve"> &amp; </w:t>
      </w:r>
      <w:proofErr w:type="spellStart"/>
      <w:r w:rsidR="00590A3C" w:rsidRPr="00776513">
        <w:rPr>
          <w:rFonts w:ascii="Times New Roman" w:hAnsi="Times New Roman" w:cs="Times New Roman"/>
          <w:b/>
          <w:sz w:val="20"/>
          <w:szCs w:val="20"/>
          <w:u w:val="single"/>
        </w:rPr>
        <w:t>methods</w:t>
      </w:r>
      <w:proofErr w:type="spellEnd"/>
    </w:p>
    <w:p w14:paraId="5BD9D89E" w14:textId="77777777" w:rsidR="00C36A6C" w:rsidRPr="00776513" w:rsidRDefault="00C36A6C" w:rsidP="00DE1869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F580C0D" w14:textId="77777777" w:rsidR="00C36A6C" w:rsidRPr="00776513" w:rsidRDefault="00C36A6C" w:rsidP="00DE1869">
      <w:pPr>
        <w:spacing w:before="240"/>
        <w:jc w:val="center"/>
        <w:rPr>
          <w:rFonts w:ascii="Times New Roman" w:hAnsi="Times New Roman" w:cs="Times New Roman"/>
          <w:bCs/>
          <w:sz w:val="20"/>
          <w:szCs w:val="20"/>
          <w:u w:val="single"/>
        </w:rPr>
      </w:pPr>
      <w:proofErr w:type="spellStart"/>
      <w:proofErr w:type="gramStart"/>
      <w:r w:rsidRPr="00776513">
        <w:rPr>
          <w:rFonts w:ascii="Times New Roman" w:hAnsi="Times New Roman" w:cs="Times New Roman"/>
          <w:b/>
          <w:sz w:val="20"/>
          <w:szCs w:val="20"/>
          <w:u w:val="single"/>
        </w:rPr>
        <w:t>PayPal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590A3C" w:rsidRPr="00776513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  <w:proofErr w:type="gramEnd"/>
      <w:r w:rsidR="00590A3C" w:rsidRPr="00776513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590A3C" w:rsidRPr="00776513">
        <w:rPr>
          <w:rFonts w:ascii="Times New Roman" w:hAnsi="Times New Roman" w:cs="Times New Roman"/>
          <w:bCs/>
          <w:sz w:val="20"/>
          <w:szCs w:val="20"/>
          <w:u w:val="single"/>
        </w:rPr>
        <w:t xml:space="preserve">Magenta </w:t>
      </w:r>
      <w:proofErr w:type="spellStart"/>
      <w:r w:rsidR="00590A3C" w:rsidRPr="00776513">
        <w:rPr>
          <w:rFonts w:ascii="Times New Roman" w:hAnsi="Times New Roman" w:cs="Times New Roman"/>
          <w:bCs/>
          <w:sz w:val="20"/>
          <w:szCs w:val="20"/>
          <w:u w:val="single"/>
        </w:rPr>
        <w:t>Tranquility</w:t>
      </w:r>
      <w:proofErr w:type="spellEnd"/>
      <w:r w:rsidR="00590A3C" w:rsidRPr="00776513">
        <w:rPr>
          <w:rFonts w:ascii="Times New Roman" w:hAnsi="Times New Roman" w:cs="Times New Roman"/>
          <w:bCs/>
          <w:sz w:val="20"/>
          <w:szCs w:val="20"/>
          <w:u w:val="single"/>
        </w:rPr>
        <w:t xml:space="preserve"> Unipessoal Lda.</w:t>
      </w:r>
    </w:p>
    <w:p w14:paraId="7FD322B7" w14:textId="77777777" w:rsidR="00C36A6C" w:rsidRPr="00776513" w:rsidRDefault="00C36A6C" w:rsidP="00DE1869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  <w:u w:val="single"/>
          <w:lang w:val="en-GB"/>
        </w:rPr>
      </w:pPr>
      <w:r w:rsidRPr="00776513">
        <w:rPr>
          <w:rFonts w:ascii="Times New Roman" w:hAnsi="Times New Roman" w:cs="Times New Roman"/>
          <w:b/>
          <w:sz w:val="20"/>
          <w:szCs w:val="20"/>
          <w:u w:val="single"/>
          <w:lang w:val="en-GB"/>
        </w:rPr>
        <w:t xml:space="preserve">Bank </w:t>
      </w:r>
      <w:proofErr w:type="gramStart"/>
      <w:r w:rsidRPr="00776513">
        <w:rPr>
          <w:rFonts w:ascii="Times New Roman" w:hAnsi="Times New Roman" w:cs="Times New Roman"/>
          <w:b/>
          <w:sz w:val="20"/>
          <w:szCs w:val="20"/>
          <w:u w:val="single"/>
          <w:lang w:val="en-GB"/>
        </w:rPr>
        <w:t xml:space="preserve">Transfer </w:t>
      </w:r>
      <w:r w:rsidR="00590A3C" w:rsidRPr="00776513">
        <w:rPr>
          <w:rFonts w:ascii="Times New Roman" w:hAnsi="Times New Roman" w:cs="Times New Roman"/>
          <w:b/>
          <w:sz w:val="20"/>
          <w:szCs w:val="20"/>
          <w:u w:val="single"/>
          <w:lang w:val="en-GB"/>
        </w:rPr>
        <w:t>:</w:t>
      </w:r>
      <w:proofErr w:type="gramEnd"/>
    </w:p>
    <w:p w14:paraId="61E7B812" w14:textId="77777777" w:rsidR="00C36A6C" w:rsidRPr="00776513" w:rsidRDefault="00C36A6C" w:rsidP="00DE1869">
      <w:pPr>
        <w:spacing w:before="240"/>
        <w:jc w:val="center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Name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776513">
        <w:rPr>
          <w:rFonts w:ascii="Times New Roman" w:hAnsi="Times New Roman" w:cs="Times New Roman"/>
          <w:bCs/>
          <w:sz w:val="20"/>
          <w:szCs w:val="20"/>
        </w:rPr>
        <w:t xml:space="preserve">Magenta </w:t>
      </w:r>
      <w:proofErr w:type="spellStart"/>
      <w:r w:rsidRPr="00776513">
        <w:rPr>
          <w:rFonts w:ascii="Times New Roman" w:hAnsi="Times New Roman" w:cs="Times New Roman"/>
          <w:bCs/>
          <w:sz w:val="20"/>
          <w:szCs w:val="20"/>
        </w:rPr>
        <w:t>Tranquility</w:t>
      </w:r>
      <w:proofErr w:type="spellEnd"/>
      <w:r w:rsidRPr="00776513">
        <w:rPr>
          <w:rFonts w:ascii="Times New Roman" w:hAnsi="Times New Roman" w:cs="Times New Roman"/>
          <w:bCs/>
          <w:sz w:val="20"/>
          <w:szCs w:val="20"/>
        </w:rPr>
        <w:t xml:space="preserve"> – Unipessoal Lda.</w:t>
      </w:r>
    </w:p>
    <w:p w14:paraId="118D7278" w14:textId="77777777" w:rsidR="00C36A6C" w:rsidRPr="00776513" w:rsidRDefault="00C36A6C" w:rsidP="00DE1869">
      <w:pPr>
        <w:spacing w:before="240"/>
        <w:jc w:val="center"/>
        <w:rPr>
          <w:rFonts w:ascii="Times New Roman" w:hAnsi="Times New Roman" w:cs="Times New Roman"/>
          <w:bCs/>
          <w:sz w:val="20"/>
          <w:szCs w:val="20"/>
          <w:lang w:val="en-GB"/>
        </w:rPr>
      </w:pP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Bank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DE1869" w:rsidRPr="00776513">
        <w:rPr>
          <w:rFonts w:ascii="Times New Roman" w:hAnsi="Times New Roman" w:cs="Times New Roman"/>
          <w:bCs/>
          <w:sz w:val="20"/>
          <w:szCs w:val="20"/>
        </w:rPr>
        <w:t>BPI</w:t>
      </w:r>
    </w:p>
    <w:p w14:paraId="7A6D1698" w14:textId="77777777" w:rsidR="00C36A6C" w:rsidRPr="00776513" w:rsidRDefault="00DE1869" w:rsidP="00DE1869">
      <w:pPr>
        <w:spacing w:before="240"/>
        <w:jc w:val="center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776513">
        <w:rPr>
          <w:rFonts w:ascii="Times New Roman" w:hAnsi="Times New Roman" w:cs="Times New Roman"/>
          <w:b/>
          <w:sz w:val="20"/>
          <w:szCs w:val="20"/>
          <w:lang w:val="en-GB"/>
        </w:rPr>
        <w:t xml:space="preserve">Transfer: </w:t>
      </w:r>
      <w:r w:rsidR="00C36A6C" w:rsidRPr="00776513">
        <w:rPr>
          <w:rFonts w:ascii="Times New Roman" w:hAnsi="Times New Roman" w:cs="Times New Roman"/>
          <w:b/>
          <w:sz w:val="20"/>
          <w:szCs w:val="20"/>
          <w:lang w:val="en-GB"/>
        </w:rPr>
        <w:t xml:space="preserve">IBAN: </w:t>
      </w:r>
      <w:r w:rsidRPr="00776513">
        <w:rPr>
          <w:rFonts w:ascii="Times New Roman" w:hAnsi="Times New Roman" w:cs="Times New Roman"/>
          <w:color w:val="000000"/>
          <w:sz w:val="20"/>
          <w:szCs w:val="20"/>
        </w:rPr>
        <w:t>PT50 0010 0000 6543 8890 0031</w:t>
      </w:r>
    </w:p>
    <w:p w14:paraId="4608BD7B" w14:textId="77777777" w:rsidR="00C36A6C" w:rsidRPr="00776513" w:rsidRDefault="00C36A6C" w:rsidP="00DE1869">
      <w:pPr>
        <w:spacing w:before="240"/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776513">
        <w:rPr>
          <w:rFonts w:ascii="Times New Roman" w:hAnsi="Times New Roman" w:cs="Times New Roman"/>
          <w:b/>
          <w:sz w:val="20"/>
          <w:szCs w:val="20"/>
          <w:lang w:val="en-GB"/>
        </w:rPr>
        <w:t xml:space="preserve">Or register on our website: </w:t>
      </w:r>
      <w:r w:rsidR="00590A3C" w:rsidRPr="00776513">
        <w:rPr>
          <w:rFonts w:ascii="Times New Roman" w:hAnsi="Times New Roman" w:cs="Times New Roman"/>
          <w:sz w:val="20"/>
          <w:szCs w:val="20"/>
        </w:rPr>
        <w:t>www.hooponoponoportugal.pt</w:t>
      </w:r>
    </w:p>
    <w:p w14:paraId="5859DFB0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AE75222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r w:rsidRPr="00776513">
        <w:rPr>
          <w:rFonts w:ascii="Times New Roman" w:hAnsi="Times New Roman" w:cs="Times New Roman"/>
          <w:b/>
          <w:sz w:val="20"/>
          <w:szCs w:val="20"/>
          <w:u w:val="single"/>
        </w:rPr>
        <w:t>PLEASE NOTE</w:t>
      </w:r>
      <w:r w:rsidRPr="00776513">
        <w:rPr>
          <w:rFonts w:ascii="Times New Roman" w:hAnsi="Times New Roman" w:cs="Times New Roman"/>
          <w:b/>
          <w:sz w:val="20"/>
          <w:szCs w:val="20"/>
        </w:rPr>
        <w:t>:</w:t>
      </w:r>
    </w:p>
    <w:p w14:paraId="6746AB1B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14:paraId="1D1F12F6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sz w:val="20"/>
          <w:szCs w:val="20"/>
          <w:u w:val="single"/>
        </w:rPr>
        <w:t>Please</w:t>
      </w:r>
      <w:proofErr w:type="spellEnd"/>
      <w:r w:rsidRPr="0077651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  <w:u w:val="single"/>
        </w:rPr>
        <w:t>include</w:t>
      </w:r>
      <w:proofErr w:type="spellEnd"/>
      <w:r w:rsidRPr="0077651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  <w:u w:val="single"/>
        </w:rPr>
        <w:t>your</w:t>
      </w:r>
      <w:proofErr w:type="spellEnd"/>
      <w:r w:rsidRPr="0077651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  <w:u w:val="single"/>
        </w:rPr>
        <w:t>full</w:t>
      </w:r>
      <w:proofErr w:type="spellEnd"/>
      <w:r w:rsidRPr="0077651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  <w:u w:val="single"/>
        </w:rPr>
        <w:t>name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as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bank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reference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when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wire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option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as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fee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sent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without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reference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difficult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to trace to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sender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4C272D46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sz w:val="20"/>
          <w:szCs w:val="20"/>
          <w:u w:val="single"/>
        </w:rPr>
        <w:t>Please</w:t>
      </w:r>
      <w:proofErr w:type="spellEnd"/>
      <w:r w:rsidRPr="0077651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  <w:u w:val="single"/>
        </w:rPr>
        <w:t>also</w:t>
      </w:r>
      <w:proofErr w:type="spellEnd"/>
      <w:r w:rsidRPr="0077651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  <w:u w:val="single"/>
        </w:rPr>
        <w:t>check</w:t>
      </w:r>
      <w:proofErr w:type="spellEnd"/>
      <w:r w:rsidRPr="0077651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  <w:u w:val="single"/>
        </w:rPr>
        <w:t>that</w:t>
      </w:r>
      <w:proofErr w:type="spellEnd"/>
      <w:r w:rsidRPr="0077651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  <w:u w:val="single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  <w:u w:val="single"/>
        </w:rPr>
        <w:t>correct</w:t>
      </w:r>
      <w:proofErr w:type="spellEnd"/>
      <w:r w:rsidRPr="0077651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  <w:u w:val="single"/>
        </w:rPr>
        <w:t>fee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will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up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our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account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if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sending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funds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overseas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, as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banks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may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charge a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further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commission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beyond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regular ‘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exchange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rate’.</w:t>
      </w:r>
    </w:p>
    <w:p w14:paraId="1600C254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62BD992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Thank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sz w:val="20"/>
          <w:szCs w:val="20"/>
        </w:rPr>
        <w:t>you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.</w:t>
      </w:r>
    </w:p>
    <w:p w14:paraId="4B4693B3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D9D15D0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r w:rsidRPr="00776513">
        <w:rPr>
          <w:rFonts w:ascii="Times New Roman" w:hAnsi="Times New Roman" w:cs="Times New Roman"/>
          <w:sz w:val="20"/>
          <w:szCs w:val="20"/>
        </w:rPr>
        <w:t>Date ________________________________________</w:t>
      </w:r>
    </w:p>
    <w:p w14:paraId="3E5AB9F5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99CCD56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sz w:val="20"/>
          <w:szCs w:val="20"/>
        </w:rPr>
        <w:t>Signature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14:paraId="4F7E3435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14:paraId="37A5B889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BA52D18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r w:rsidRPr="00776513">
        <w:rPr>
          <w:rFonts w:ascii="Times New Roman" w:hAnsi="Times New Roman" w:cs="Times New Roman"/>
          <w:b/>
          <w:sz w:val="20"/>
          <w:szCs w:val="20"/>
        </w:rPr>
        <w:t xml:space="preserve">Email </w:t>
      </w: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form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and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Payment</w:t>
      </w:r>
      <w:proofErr w:type="spellEnd"/>
      <w:r w:rsidRPr="0077651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76513">
        <w:rPr>
          <w:rFonts w:ascii="Times New Roman" w:hAnsi="Times New Roman" w:cs="Times New Roman"/>
          <w:b/>
          <w:sz w:val="20"/>
          <w:szCs w:val="20"/>
        </w:rPr>
        <w:t>Proof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r w:rsidRPr="00776513">
        <w:rPr>
          <w:rFonts w:ascii="Times New Roman" w:hAnsi="Times New Roman" w:cs="Times New Roman"/>
          <w:b/>
          <w:bCs/>
          <w:sz w:val="20"/>
          <w:szCs w:val="20"/>
        </w:rPr>
        <w:t>to:</w:t>
      </w:r>
      <w:r w:rsidRPr="00776513">
        <w:rPr>
          <w:rFonts w:ascii="Times New Roman" w:hAnsi="Times New Roman" w:cs="Times New Roman"/>
          <w:sz w:val="20"/>
          <w:szCs w:val="20"/>
        </w:rPr>
        <w:t xml:space="preserve"> </w:t>
      </w:r>
      <w:hyperlink r:id="rId11" w:history="1">
        <w:r w:rsidRPr="00776513">
          <w:rPr>
            <w:rStyle w:val="Hiperligao"/>
            <w:rFonts w:ascii="Times New Roman" w:hAnsi="Times New Roman" w:cs="Times New Roman"/>
            <w:i/>
            <w:iCs/>
            <w:spacing w:val="15"/>
            <w:sz w:val="20"/>
            <w:szCs w:val="20"/>
            <w:lang w:val="en-GB"/>
          </w:rPr>
          <w:t>patriciaanastacio@hooponoponoportugal.pt</w:t>
        </w:r>
      </w:hyperlink>
    </w:p>
    <w:p w14:paraId="3ABFDCF1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D8BE0B1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776513">
        <w:rPr>
          <w:rFonts w:ascii="Times New Roman" w:hAnsi="Times New Roman" w:cs="Times New Roman"/>
          <w:sz w:val="20"/>
          <w:szCs w:val="20"/>
        </w:rPr>
        <w:t>Thank</w:t>
      </w:r>
      <w:proofErr w:type="spellEnd"/>
      <w:r w:rsidRPr="00776513">
        <w:rPr>
          <w:rFonts w:ascii="Times New Roman" w:hAnsi="Times New Roman" w:cs="Times New Roman"/>
          <w:sz w:val="20"/>
          <w:szCs w:val="20"/>
        </w:rPr>
        <w:t xml:space="preserve"> you.</w:t>
      </w:r>
    </w:p>
    <w:p w14:paraId="2A37C9A8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9400654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83F8540" w14:textId="77777777" w:rsidR="00C36A6C" w:rsidRPr="00776513" w:rsidRDefault="00C36A6C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7E7E60D" w14:textId="77777777" w:rsidR="00E66414" w:rsidRPr="00776513" w:rsidRDefault="00E66414" w:rsidP="00DE1869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E66414" w:rsidRPr="007765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0F62928"/>
    <w:multiLevelType w:val="multilevel"/>
    <w:tmpl w:val="1D18A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0B5ECF"/>
    <w:multiLevelType w:val="hybridMultilevel"/>
    <w:tmpl w:val="7AC089C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287603">
    <w:abstractNumId w:val="1"/>
  </w:num>
  <w:num w:numId="2" w16cid:durableId="13961916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254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2EC"/>
    <w:rsid w:val="000C75D9"/>
    <w:rsid w:val="000D0478"/>
    <w:rsid w:val="00106EC7"/>
    <w:rsid w:val="00132045"/>
    <w:rsid w:val="001963AA"/>
    <w:rsid w:val="001F0EDA"/>
    <w:rsid w:val="00456646"/>
    <w:rsid w:val="00463CBE"/>
    <w:rsid w:val="00520BD7"/>
    <w:rsid w:val="00542638"/>
    <w:rsid w:val="0055753E"/>
    <w:rsid w:val="00590A3C"/>
    <w:rsid w:val="006768B2"/>
    <w:rsid w:val="006B39DD"/>
    <w:rsid w:val="006C559C"/>
    <w:rsid w:val="006C7423"/>
    <w:rsid w:val="00750235"/>
    <w:rsid w:val="00776513"/>
    <w:rsid w:val="00795B8C"/>
    <w:rsid w:val="007A2547"/>
    <w:rsid w:val="00857BB6"/>
    <w:rsid w:val="008C5616"/>
    <w:rsid w:val="00982096"/>
    <w:rsid w:val="00A362EC"/>
    <w:rsid w:val="00B02CFC"/>
    <w:rsid w:val="00B52FF5"/>
    <w:rsid w:val="00BF4CCE"/>
    <w:rsid w:val="00C36A6C"/>
    <w:rsid w:val="00C43C05"/>
    <w:rsid w:val="00D724BC"/>
    <w:rsid w:val="00DE03B0"/>
    <w:rsid w:val="00DE1869"/>
    <w:rsid w:val="00E66414"/>
    <w:rsid w:val="00E85AFD"/>
    <w:rsid w:val="00ED6E49"/>
    <w:rsid w:val="00F130DC"/>
    <w:rsid w:val="00F35B61"/>
    <w:rsid w:val="00F40966"/>
    <w:rsid w:val="00FE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94D599"/>
  <w15:chartTrackingRefBased/>
  <w15:docId w15:val="{24B2D5BF-8FBB-2A40-80E3-88B62F5B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E66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66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66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unhideWhenUsed/>
    <w:qFormat/>
    <w:rsid w:val="00E66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66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664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664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664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664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66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66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66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rsid w:val="00E6641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66414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664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66414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664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664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E664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66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6641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66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E664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6641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66414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E6641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66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66414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E66414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C36A6C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36A6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p1">
    <w:name w:val="p1"/>
    <w:basedOn w:val="Normal"/>
    <w:rsid w:val="00C36A6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character" w:customStyle="1" w:styleId="s2">
    <w:name w:val="s2"/>
    <w:basedOn w:val="Tipodeletrapredefinidodopargrafo"/>
    <w:rsid w:val="00C36A6C"/>
  </w:style>
  <w:style w:type="character" w:customStyle="1" w:styleId="s1">
    <w:name w:val="s1"/>
    <w:basedOn w:val="Tipodeletrapredefinidodopargrafo"/>
    <w:rsid w:val="00ED6E49"/>
  </w:style>
  <w:style w:type="character" w:customStyle="1" w:styleId="apple-converted-space">
    <w:name w:val="apple-converted-space"/>
    <w:basedOn w:val="Tipodeletrapredefinidodopargrafo"/>
    <w:rsid w:val="00ED6E49"/>
  </w:style>
  <w:style w:type="paragraph" w:customStyle="1" w:styleId="ydp6735ceadyiv5680131280msonormal">
    <w:name w:val="ydp6735ceadyiv5680131280msonormal"/>
    <w:basedOn w:val="Normal"/>
    <w:rsid w:val="00F4096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paragraph" w:customStyle="1" w:styleId="ydp6735ceadyiv5680131280m-5313129383820353017msolistparagraph">
    <w:name w:val="ydp6735ceadyiv5680131280m-5313129383820353017msolistparagraph"/>
    <w:basedOn w:val="Normal"/>
    <w:rsid w:val="00F4096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paragraph" w:customStyle="1" w:styleId="ydpcaf65245yiv3616621088msonormal">
    <w:name w:val="ydpcaf65245yiv3616621088msonormal"/>
    <w:basedOn w:val="Normal"/>
    <w:rsid w:val="00DE186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oponoponoportugal.p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patriciaanastacio@hooponoponoportugal.pt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patriciaanastacio@hooponoponoportugal.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triciaanastacio@hooponoponoportugal.p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patriciaanastacio/Library/Group%20Containers/UBF8T346G9.Office/User%20Content.localized/Templates.localized/Flyer%20SITH%20LECTURE%20October%202026,%202026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Flyer SITH LECTURE October 2026, 2026.dotx</Template>
  <TotalTime>3</TotalTime>
  <Pages>1</Pages>
  <Words>2257</Words>
  <Characters>12372</Characters>
  <Application>Microsoft Office Word</Application>
  <DocSecurity>0</DocSecurity>
  <Lines>325</Lines>
  <Paragraphs>139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Patrícia Anastácio</cp:lastModifiedBy>
  <cp:revision>2</cp:revision>
  <cp:lastPrinted>2025-08-13T17:13:00Z</cp:lastPrinted>
  <dcterms:created xsi:type="dcterms:W3CDTF">2026-08-05T16:32:00Z</dcterms:created>
  <dcterms:modified xsi:type="dcterms:W3CDTF">2026-08-11T15:50:00Z</dcterms:modified>
</cp:coreProperties>
</file>